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493D1" w14:textId="77777777" w:rsidR="00E86E8E" w:rsidRDefault="00E86E8E" w:rsidP="00E86E8E">
      <w:pPr>
        <w:pStyle w:val="Default"/>
        <w:rPr>
          <w:b/>
          <w:bCs/>
          <w:sz w:val="28"/>
          <w:szCs w:val="28"/>
        </w:rPr>
      </w:pPr>
      <w:r>
        <w:rPr>
          <w:noProof/>
          <w:lang w:eastAsia="nl-BE"/>
        </w:rPr>
        <w:drawing>
          <wp:anchor distT="0" distB="0" distL="114300" distR="114300" simplePos="0" relativeHeight="251665408" behindDoc="1" locked="0" layoutInCell="1" allowOverlap="1" wp14:anchorId="5264F5C4" wp14:editId="06353361">
            <wp:simplePos x="0" y="0"/>
            <wp:positionH relativeFrom="margin">
              <wp:posOffset>4396740</wp:posOffset>
            </wp:positionH>
            <wp:positionV relativeFrom="paragraph">
              <wp:posOffset>7620</wp:posOffset>
            </wp:positionV>
            <wp:extent cx="2072640" cy="1469741"/>
            <wp:effectExtent l="0" t="0" r="381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72640" cy="1469741"/>
                    </a:xfrm>
                    <a:prstGeom prst="rect">
                      <a:avLst/>
                    </a:prstGeom>
                    <a:noFill/>
                  </pic:spPr>
                </pic:pic>
              </a:graphicData>
            </a:graphic>
            <wp14:sizeRelH relativeFrom="margin">
              <wp14:pctWidth>0</wp14:pctWidth>
            </wp14:sizeRelH>
            <wp14:sizeRelV relativeFrom="margin">
              <wp14:pctHeight>0</wp14:pctHeight>
            </wp14:sizeRelV>
          </wp:anchor>
        </w:drawing>
      </w:r>
      <w:r>
        <w:rPr>
          <w:b/>
          <w:bCs/>
          <w:sz w:val="28"/>
          <w:szCs w:val="28"/>
        </w:rPr>
        <w:t xml:space="preserve">VACATURE </w:t>
      </w:r>
      <w:r w:rsidR="00355E9C">
        <w:rPr>
          <w:b/>
          <w:bCs/>
          <w:sz w:val="28"/>
          <w:szCs w:val="28"/>
        </w:rPr>
        <w:t xml:space="preserve">voor LEEFGROEP </w:t>
      </w:r>
      <w:r w:rsidR="00EB3310">
        <w:rPr>
          <w:b/>
          <w:bCs/>
          <w:sz w:val="28"/>
          <w:szCs w:val="28"/>
        </w:rPr>
        <w:t>KOLIBRIE</w:t>
      </w:r>
    </w:p>
    <w:p w14:paraId="26478F2C" w14:textId="77777777" w:rsidR="00E86E8E" w:rsidRDefault="00E86E8E" w:rsidP="00E86E8E">
      <w:pPr>
        <w:pStyle w:val="Default"/>
        <w:rPr>
          <w:b/>
          <w:bCs/>
          <w:sz w:val="20"/>
          <w:szCs w:val="20"/>
        </w:rPr>
      </w:pPr>
      <w:r>
        <w:rPr>
          <w:b/>
          <w:bCs/>
          <w:sz w:val="20"/>
          <w:szCs w:val="20"/>
        </w:rPr>
        <w:t>Functie: Lee</w:t>
      </w:r>
      <w:r w:rsidR="00D33DB3">
        <w:rPr>
          <w:b/>
          <w:bCs/>
          <w:sz w:val="20"/>
          <w:szCs w:val="20"/>
        </w:rPr>
        <w:t>rkracht</w:t>
      </w:r>
      <w:r>
        <w:rPr>
          <w:b/>
          <w:bCs/>
          <w:sz w:val="20"/>
          <w:szCs w:val="20"/>
        </w:rPr>
        <w:t xml:space="preserve"> </w:t>
      </w:r>
    </w:p>
    <w:p w14:paraId="224C4116" w14:textId="77777777" w:rsidR="00E86E8E" w:rsidRDefault="00E86E8E" w:rsidP="00E86E8E">
      <w:pPr>
        <w:pStyle w:val="Default"/>
        <w:rPr>
          <w:sz w:val="20"/>
          <w:szCs w:val="20"/>
        </w:rPr>
      </w:pPr>
    </w:p>
    <w:p w14:paraId="6269A203" w14:textId="77777777" w:rsidR="00E86E8E" w:rsidRDefault="00E86E8E" w:rsidP="00E86E8E">
      <w:pPr>
        <w:pStyle w:val="Default"/>
        <w:rPr>
          <w:sz w:val="20"/>
          <w:szCs w:val="20"/>
        </w:rPr>
      </w:pPr>
      <w:r>
        <w:rPr>
          <w:sz w:val="20"/>
          <w:szCs w:val="20"/>
        </w:rPr>
        <w:t>Campus Erembodegem</w:t>
      </w:r>
    </w:p>
    <w:p w14:paraId="09792FB3" w14:textId="77777777" w:rsidR="00E86E8E" w:rsidRDefault="00E86E8E" w:rsidP="00E86E8E">
      <w:pPr>
        <w:pStyle w:val="Default"/>
        <w:rPr>
          <w:sz w:val="20"/>
          <w:szCs w:val="20"/>
        </w:rPr>
      </w:pPr>
      <w:r>
        <w:rPr>
          <w:sz w:val="20"/>
          <w:szCs w:val="20"/>
        </w:rPr>
        <w:t>Termurenlaan 28 – 9320 EREMBODEGEM</w:t>
      </w:r>
    </w:p>
    <w:p w14:paraId="09279B01" w14:textId="77777777" w:rsidR="00E86E8E" w:rsidRDefault="00E86E8E" w:rsidP="00E86E8E">
      <w:pPr>
        <w:pStyle w:val="Default"/>
        <w:rPr>
          <w:sz w:val="20"/>
          <w:szCs w:val="20"/>
        </w:rPr>
      </w:pPr>
    </w:p>
    <w:p w14:paraId="4F7238F3" w14:textId="77777777" w:rsidR="00E86E8E" w:rsidRDefault="00E86E8E" w:rsidP="00E86E8E">
      <w:pPr>
        <w:pStyle w:val="Default"/>
        <w:rPr>
          <w:sz w:val="20"/>
          <w:szCs w:val="20"/>
        </w:rPr>
      </w:pPr>
    </w:p>
    <w:p w14:paraId="6BFF95F8" w14:textId="77777777" w:rsidR="00E86E8E" w:rsidRDefault="00D33DB3" w:rsidP="00E86E8E">
      <w:pPr>
        <w:pStyle w:val="Default"/>
        <w:rPr>
          <w:sz w:val="20"/>
          <w:szCs w:val="20"/>
        </w:rPr>
      </w:pPr>
      <w:r>
        <w:rPr>
          <w:sz w:val="20"/>
          <w:szCs w:val="20"/>
        </w:rPr>
        <w:t>Tijdelijke tewerkstelling</w:t>
      </w:r>
    </w:p>
    <w:p w14:paraId="4729472D" w14:textId="2CAE9E4A" w:rsidR="00E86E8E" w:rsidRDefault="00D33DB3" w:rsidP="00E86E8E">
      <w:pPr>
        <w:pStyle w:val="Default"/>
        <w:rPr>
          <w:sz w:val="20"/>
          <w:szCs w:val="20"/>
        </w:rPr>
      </w:pPr>
      <w:r>
        <w:rPr>
          <w:sz w:val="20"/>
          <w:szCs w:val="20"/>
        </w:rPr>
        <w:t>Dee</w:t>
      </w:r>
      <w:r w:rsidR="00E86E8E">
        <w:rPr>
          <w:sz w:val="20"/>
          <w:szCs w:val="20"/>
        </w:rPr>
        <w:t>ltijds</w:t>
      </w:r>
      <w:r w:rsidR="00F1691A">
        <w:rPr>
          <w:sz w:val="20"/>
          <w:szCs w:val="20"/>
        </w:rPr>
        <w:t xml:space="preserve">: </w:t>
      </w:r>
      <w:r w:rsidR="004A1E6C">
        <w:rPr>
          <w:sz w:val="20"/>
          <w:szCs w:val="20"/>
        </w:rPr>
        <w:t>50</w:t>
      </w:r>
      <w:r w:rsidR="00F1691A">
        <w:rPr>
          <w:sz w:val="20"/>
          <w:szCs w:val="20"/>
        </w:rPr>
        <w:t>%</w:t>
      </w:r>
      <w:r w:rsidR="006B21BA">
        <w:rPr>
          <w:sz w:val="20"/>
          <w:szCs w:val="20"/>
        </w:rPr>
        <w:t xml:space="preserve"> (</w:t>
      </w:r>
      <w:r w:rsidR="004A1E6C">
        <w:rPr>
          <w:sz w:val="20"/>
          <w:szCs w:val="20"/>
        </w:rPr>
        <w:t>1</w:t>
      </w:r>
      <w:r w:rsidR="001C0B05">
        <w:rPr>
          <w:sz w:val="20"/>
          <w:szCs w:val="20"/>
        </w:rPr>
        <w:t>1 of 13</w:t>
      </w:r>
      <w:r>
        <w:rPr>
          <w:sz w:val="20"/>
          <w:szCs w:val="20"/>
        </w:rPr>
        <w:t>u/week)</w:t>
      </w:r>
      <w:r w:rsidR="004A1E6C">
        <w:rPr>
          <w:sz w:val="20"/>
          <w:szCs w:val="20"/>
        </w:rPr>
        <w:t>/ te bespreken</w:t>
      </w:r>
    </w:p>
    <w:p w14:paraId="159C5B66" w14:textId="35C1B7FF" w:rsidR="00E86E8E" w:rsidRDefault="00FB57DD" w:rsidP="00355E9C">
      <w:pPr>
        <w:rPr>
          <w:sz w:val="20"/>
          <w:szCs w:val="20"/>
        </w:rPr>
      </w:pPr>
      <w:r>
        <w:rPr>
          <w:sz w:val="20"/>
          <w:szCs w:val="20"/>
        </w:rPr>
        <w:t>Startdatum</w:t>
      </w:r>
      <w:r w:rsidR="004A1E6C">
        <w:rPr>
          <w:sz w:val="20"/>
          <w:szCs w:val="20"/>
        </w:rPr>
        <w:t>: zo snel mogelijk</w:t>
      </w:r>
      <w:r w:rsidR="00355E9C">
        <w:rPr>
          <w:sz w:val="20"/>
          <w:szCs w:val="20"/>
        </w:rPr>
        <w:tab/>
      </w:r>
      <w:r w:rsidR="00355E9C">
        <w:rPr>
          <w:sz w:val="20"/>
          <w:szCs w:val="20"/>
        </w:rPr>
        <w:tab/>
      </w:r>
      <w:r w:rsidR="00355E9C">
        <w:rPr>
          <w:sz w:val="20"/>
          <w:szCs w:val="20"/>
        </w:rPr>
        <w:tab/>
      </w:r>
      <w:r w:rsidR="00355E9C">
        <w:rPr>
          <w:sz w:val="20"/>
          <w:szCs w:val="20"/>
        </w:rPr>
        <w:tab/>
      </w:r>
      <w:r w:rsidR="00355E9C">
        <w:rPr>
          <w:sz w:val="20"/>
          <w:szCs w:val="20"/>
        </w:rPr>
        <w:tab/>
      </w:r>
      <w:r w:rsidR="00355E9C">
        <w:rPr>
          <w:sz w:val="20"/>
          <w:szCs w:val="20"/>
        </w:rPr>
        <w:tab/>
      </w:r>
      <w:r w:rsidR="00355E9C">
        <w:rPr>
          <w:sz w:val="20"/>
          <w:szCs w:val="20"/>
        </w:rPr>
        <w:tab/>
      </w:r>
      <w:r w:rsidR="00E86E8E">
        <w:rPr>
          <w:i/>
          <w:color w:val="767171" w:themeColor="background2" w:themeShade="80"/>
          <w:sz w:val="28"/>
          <w:szCs w:val="28"/>
        </w:rPr>
        <w:t>Verbinden in Veilig Verblijf</w:t>
      </w:r>
    </w:p>
    <w:p w14:paraId="2A6B0790" w14:textId="77777777" w:rsidR="00E86E8E" w:rsidRDefault="00E86E8E" w:rsidP="009B72FB">
      <w:pPr>
        <w:pStyle w:val="Default"/>
        <w:jc w:val="both"/>
        <w:rPr>
          <w:sz w:val="22"/>
          <w:szCs w:val="22"/>
        </w:rPr>
      </w:pPr>
    </w:p>
    <w:p w14:paraId="670DD8EE" w14:textId="77777777" w:rsidR="005017F0" w:rsidRDefault="005017F0" w:rsidP="009B72FB">
      <w:pPr>
        <w:pStyle w:val="Default"/>
        <w:jc w:val="both"/>
        <w:rPr>
          <w:sz w:val="22"/>
          <w:szCs w:val="22"/>
        </w:rPr>
      </w:pPr>
    </w:p>
    <w:p w14:paraId="19481674" w14:textId="77777777" w:rsidR="009B72FB" w:rsidRDefault="009B72FB" w:rsidP="009B72FB">
      <w:pPr>
        <w:pStyle w:val="Default"/>
        <w:jc w:val="both"/>
        <w:rPr>
          <w:sz w:val="22"/>
          <w:szCs w:val="22"/>
        </w:rPr>
      </w:pPr>
      <w:r>
        <w:rPr>
          <w:sz w:val="22"/>
          <w:szCs w:val="22"/>
        </w:rPr>
        <w:t xml:space="preserve">Als erkende </w:t>
      </w:r>
      <w:r w:rsidR="00DB52A7" w:rsidRPr="00715FAA">
        <w:rPr>
          <w:bCs/>
          <w:sz w:val="22"/>
          <w:szCs w:val="22"/>
        </w:rPr>
        <w:t>jeugdzorg</w:t>
      </w:r>
      <w:r>
        <w:rPr>
          <w:sz w:val="22"/>
          <w:szCs w:val="22"/>
        </w:rPr>
        <w:t>organisatie begeleiden we</w:t>
      </w:r>
      <w:r w:rsidR="00DB52A7">
        <w:rPr>
          <w:sz w:val="22"/>
          <w:szCs w:val="22"/>
        </w:rPr>
        <w:t xml:space="preserve"> binnen </w:t>
      </w:r>
      <w:r w:rsidR="00DB52A7" w:rsidRPr="007B6928">
        <w:rPr>
          <w:color w:val="538135" w:themeColor="accent6" w:themeShade="BF"/>
          <w:sz w:val="22"/>
          <w:szCs w:val="22"/>
        </w:rPr>
        <w:t xml:space="preserve">Ruyskensveld </w:t>
      </w:r>
      <w:r>
        <w:rPr>
          <w:sz w:val="22"/>
          <w:szCs w:val="22"/>
        </w:rPr>
        <w:t xml:space="preserve">293 hulpverleningstrajecten. We bieden </w:t>
      </w:r>
      <w:r w:rsidRPr="00715FAA">
        <w:rPr>
          <w:bCs/>
          <w:sz w:val="22"/>
          <w:szCs w:val="22"/>
        </w:rPr>
        <w:t>residentiële, ambulante en mobiele</w:t>
      </w:r>
      <w:r>
        <w:rPr>
          <w:b/>
          <w:bCs/>
          <w:sz w:val="22"/>
          <w:szCs w:val="22"/>
        </w:rPr>
        <w:t xml:space="preserve"> </w:t>
      </w:r>
      <w:r>
        <w:rPr>
          <w:sz w:val="22"/>
          <w:szCs w:val="22"/>
        </w:rPr>
        <w:t>zorg op maat aan gezinnen, kinderen, jongeren en hun context. Om dit te kunnen realiseren kunnen we rekenen op 220 gemotiveerde en betrokken medewerkers. Onze vijf campussen zijn verspreid in Zuid-Oost-Vlaanderen (Erembodegem – Ronse – Maarkedal – Zwalm en Geraardsbergen).</w:t>
      </w:r>
    </w:p>
    <w:p w14:paraId="7D921A82" w14:textId="77777777" w:rsidR="00490597" w:rsidRDefault="00490597" w:rsidP="009B72FB">
      <w:pPr>
        <w:pStyle w:val="Default"/>
        <w:jc w:val="both"/>
        <w:rPr>
          <w:sz w:val="22"/>
          <w:szCs w:val="22"/>
        </w:rPr>
      </w:pPr>
    </w:p>
    <w:p w14:paraId="690FDA2C" w14:textId="733A9202" w:rsidR="00490597" w:rsidRDefault="00490597" w:rsidP="009B72FB">
      <w:pPr>
        <w:pStyle w:val="Default"/>
        <w:jc w:val="both"/>
        <w:rPr>
          <w:sz w:val="22"/>
          <w:szCs w:val="22"/>
        </w:rPr>
      </w:pPr>
      <w:r>
        <w:rPr>
          <w:sz w:val="22"/>
          <w:szCs w:val="22"/>
        </w:rPr>
        <w:t xml:space="preserve">Voor </w:t>
      </w:r>
      <w:r w:rsidR="00D33DB3">
        <w:rPr>
          <w:sz w:val="22"/>
          <w:szCs w:val="22"/>
        </w:rPr>
        <w:t>onze werking</w:t>
      </w:r>
      <w:r>
        <w:rPr>
          <w:sz w:val="22"/>
          <w:szCs w:val="22"/>
        </w:rPr>
        <w:t xml:space="preserve"> </w:t>
      </w:r>
      <w:r w:rsidR="004A1E6C">
        <w:rPr>
          <w:sz w:val="22"/>
          <w:szCs w:val="22"/>
        </w:rPr>
        <w:t xml:space="preserve">Kolibrie </w:t>
      </w:r>
      <w:r>
        <w:rPr>
          <w:sz w:val="22"/>
          <w:szCs w:val="22"/>
        </w:rPr>
        <w:t>‘veilig verblijf’</w:t>
      </w:r>
      <w:r w:rsidR="00BD29A0">
        <w:rPr>
          <w:sz w:val="22"/>
          <w:szCs w:val="22"/>
        </w:rPr>
        <w:t xml:space="preserve"> zijn we op zoek naar een </w:t>
      </w:r>
      <w:r w:rsidR="004F2959" w:rsidRPr="004F2959">
        <w:rPr>
          <w:b/>
          <w:sz w:val="22"/>
          <w:szCs w:val="22"/>
        </w:rPr>
        <w:t>lee</w:t>
      </w:r>
      <w:r w:rsidR="00D33DB3">
        <w:rPr>
          <w:b/>
          <w:sz w:val="22"/>
          <w:szCs w:val="22"/>
        </w:rPr>
        <w:t>rk</w:t>
      </w:r>
      <w:r w:rsidR="00BD29A0" w:rsidRPr="004F2959">
        <w:rPr>
          <w:b/>
          <w:sz w:val="22"/>
          <w:szCs w:val="22"/>
        </w:rPr>
        <w:t>r</w:t>
      </w:r>
      <w:r w:rsidR="00D33DB3">
        <w:rPr>
          <w:b/>
          <w:sz w:val="22"/>
          <w:szCs w:val="22"/>
        </w:rPr>
        <w:t>acht</w:t>
      </w:r>
      <w:r w:rsidR="00BD29A0">
        <w:rPr>
          <w:sz w:val="22"/>
          <w:szCs w:val="22"/>
        </w:rPr>
        <w:t>: iemand</w:t>
      </w:r>
      <w:r>
        <w:rPr>
          <w:sz w:val="22"/>
          <w:szCs w:val="22"/>
        </w:rPr>
        <w:t xml:space="preserve"> met ‘passie’ en ‘goesting’</w:t>
      </w:r>
      <w:r w:rsidR="00BD29A0">
        <w:rPr>
          <w:sz w:val="22"/>
          <w:szCs w:val="22"/>
        </w:rPr>
        <w:t xml:space="preserve"> die zijn of haar</w:t>
      </w:r>
      <w:r>
        <w:rPr>
          <w:sz w:val="22"/>
          <w:szCs w:val="22"/>
        </w:rPr>
        <w:t xml:space="preserve"> schouders willen zetten onder een nieuw verhaal met een uitdagend karakter. </w:t>
      </w:r>
    </w:p>
    <w:p w14:paraId="2031A806" w14:textId="77777777" w:rsidR="00750856" w:rsidRDefault="00750856" w:rsidP="009B72FB">
      <w:pPr>
        <w:pStyle w:val="Default"/>
        <w:jc w:val="both"/>
        <w:rPr>
          <w:sz w:val="22"/>
          <w:szCs w:val="22"/>
        </w:rPr>
      </w:pPr>
    </w:p>
    <w:p w14:paraId="2C07A015" w14:textId="77777777" w:rsidR="00750856" w:rsidRPr="00891CC8" w:rsidRDefault="00DB52A7" w:rsidP="00750856">
      <w:pPr>
        <w:pStyle w:val="Default"/>
        <w:jc w:val="both"/>
        <w:rPr>
          <w:sz w:val="27"/>
          <w:szCs w:val="27"/>
        </w:rPr>
      </w:pPr>
      <w:r w:rsidRPr="00891CC8">
        <w:rPr>
          <w:sz w:val="27"/>
          <w:szCs w:val="27"/>
        </w:rPr>
        <w:t>Onze werking</w:t>
      </w:r>
    </w:p>
    <w:p w14:paraId="3B951E6B" w14:textId="77777777" w:rsidR="00DB52A7" w:rsidRDefault="00DB52A7" w:rsidP="00750856">
      <w:pPr>
        <w:pStyle w:val="Default"/>
        <w:jc w:val="both"/>
      </w:pPr>
    </w:p>
    <w:p w14:paraId="62BCD213" w14:textId="77777777" w:rsidR="00490597" w:rsidRPr="00490597" w:rsidRDefault="00490597" w:rsidP="00490597">
      <w:pPr>
        <w:pStyle w:val="Default"/>
        <w:spacing w:after="32"/>
        <w:jc w:val="both"/>
        <w:rPr>
          <w:color w:val="auto"/>
          <w:sz w:val="22"/>
          <w:szCs w:val="22"/>
        </w:rPr>
      </w:pPr>
      <w:r w:rsidRPr="00490597">
        <w:rPr>
          <w:color w:val="auto"/>
          <w:sz w:val="22"/>
          <w:szCs w:val="22"/>
        </w:rPr>
        <w:t>Het team bestaat uit 8 begeleiders en een contextbegeleider ond</w:t>
      </w:r>
      <w:r w:rsidR="00F419B9">
        <w:rPr>
          <w:color w:val="auto"/>
          <w:sz w:val="22"/>
          <w:szCs w:val="22"/>
        </w:rPr>
        <w:t>er leiding van een</w:t>
      </w:r>
      <w:r w:rsidRPr="00490597">
        <w:rPr>
          <w:color w:val="auto"/>
          <w:sz w:val="22"/>
          <w:szCs w:val="22"/>
        </w:rPr>
        <w:t xml:space="preserve"> hoofdbegeleider en met ondersteuning van </w:t>
      </w:r>
      <w:r w:rsidR="00F419B9">
        <w:rPr>
          <w:color w:val="auto"/>
          <w:sz w:val="22"/>
          <w:szCs w:val="22"/>
        </w:rPr>
        <w:t xml:space="preserve">de </w:t>
      </w:r>
      <w:r w:rsidRPr="00490597">
        <w:rPr>
          <w:color w:val="auto"/>
          <w:sz w:val="22"/>
          <w:szCs w:val="22"/>
        </w:rPr>
        <w:t xml:space="preserve">pedagogisch coördinator en coördinator. </w:t>
      </w:r>
      <w:r w:rsidR="00D33DB3">
        <w:rPr>
          <w:color w:val="auto"/>
          <w:sz w:val="22"/>
          <w:szCs w:val="22"/>
        </w:rPr>
        <w:t>We begeleiden</w:t>
      </w:r>
      <w:r w:rsidR="00BD29A0">
        <w:rPr>
          <w:color w:val="auto"/>
          <w:sz w:val="22"/>
          <w:szCs w:val="22"/>
        </w:rPr>
        <w:t xml:space="preserve"> </w:t>
      </w:r>
      <w:r w:rsidRPr="00490597">
        <w:rPr>
          <w:color w:val="auto"/>
          <w:sz w:val="22"/>
          <w:szCs w:val="22"/>
        </w:rPr>
        <w:t xml:space="preserve">6 meisjes </w:t>
      </w:r>
      <w:r w:rsidR="00BD29A0" w:rsidRPr="00490597">
        <w:rPr>
          <w:color w:val="auto"/>
          <w:sz w:val="22"/>
          <w:szCs w:val="22"/>
        </w:rPr>
        <w:t xml:space="preserve">met een complexe problematiek </w:t>
      </w:r>
      <w:r w:rsidRPr="00490597">
        <w:rPr>
          <w:color w:val="auto"/>
          <w:sz w:val="22"/>
          <w:szCs w:val="22"/>
        </w:rPr>
        <w:t>(tussen de 1</w:t>
      </w:r>
      <w:r w:rsidR="009D3380">
        <w:rPr>
          <w:color w:val="auto"/>
          <w:sz w:val="22"/>
          <w:szCs w:val="22"/>
        </w:rPr>
        <w:t>2</w:t>
      </w:r>
      <w:r w:rsidRPr="00490597">
        <w:rPr>
          <w:color w:val="auto"/>
          <w:sz w:val="22"/>
          <w:szCs w:val="22"/>
        </w:rPr>
        <w:t xml:space="preserve"> en </w:t>
      </w:r>
      <w:r w:rsidR="00F703A4">
        <w:rPr>
          <w:color w:val="auto"/>
          <w:sz w:val="22"/>
          <w:szCs w:val="22"/>
        </w:rPr>
        <w:t>18</w:t>
      </w:r>
      <w:r w:rsidRPr="00490597">
        <w:rPr>
          <w:color w:val="auto"/>
          <w:sz w:val="22"/>
          <w:szCs w:val="22"/>
        </w:rPr>
        <w:t xml:space="preserve"> jaar). Dit in een nieuw gebouw</w:t>
      </w:r>
      <w:r w:rsidR="00DD6C22">
        <w:rPr>
          <w:color w:val="auto"/>
          <w:sz w:val="22"/>
          <w:szCs w:val="22"/>
        </w:rPr>
        <w:t xml:space="preserve"> </w:t>
      </w:r>
      <w:r w:rsidRPr="00490597">
        <w:rPr>
          <w:color w:val="auto"/>
          <w:sz w:val="22"/>
          <w:szCs w:val="22"/>
        </w:rPr>
        <w:t xml:space="preserve">op het domein van onze campus in Erembodegem. </w:t>
      </w:r>
    </w:p>
    <w:p w14:paraId="00D40FA1" w14:textId="77777777" w:rsidR="00490597" w:rsidRDefault="00490597" w:rsidP="007158CF">
      <w:pPr>
        <w:pStyle w:val="Default"/>
        <w:spacing w:after="32"/>
        <w:rPr>
          <w:i/>
          <w:color w:val="FF0000"/>
        </w:rPr>
      </w:pPr>
    </w:p>
    <w:p w14:paraId="6268361A" w14:textId="77777777" w:rsidR="00DB52A7" w:rsidRPr="00490597" w:rsidRDefault="00C97EBB" w:rsidP="00C97EBB">
      <w:pPr>
        <w:pStyle w:val="Default"/>
        <w:ind w:left="5664"/>
        <w:jc w:val="both"/>
        <w:rPr>
          <w:b/>
          <w:sz w:val="22"/>
          <w:szCs w:val="22"/>
        </w:rPr>
      </w:pPr>
      <w:r>
        <w:rPr>
          <w:noProof/>
          <w:lang w:eastAsia="nl-BE"/>
        </w:rPr>
        <w:drawing>
          <wp:anchor distT="0" distB="0" distL="114300" distR="114300" simplePos="0" relativeHeight="251659264" behindDoc="1" locked="0" layoutInCell="1" allowOverlap="1" wp14:anchorId="4200B52E" wp14:editId="30336E3E">
            <wp:simplePos x="0" y="0"/>
            <wp:positionH relativeFrom="margin">
              <wp:align>left</wp:align>
            </wp:positionH>
            <wp:positionV relativeFrom="paragraph">
              <wp:posOffset>153035</wp:posOffset>
            </wp:positionV>
            <wp:extent cx="3339465" cy="2091055"/>
            <wp:effectExtent l="0" t="0" r="0" b="4445"/>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ieuwbouw 5.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39465" cy="2091055"/>
                    </a:xfrm>
                    <a:prstGeom prst="rect">
                      <a:avLst/>
                    </a:prstGeom>
                    <a:effectLst>
                      <a:outerShdw blurRad="50800" dist="50800" dir="5400000" sx="64000" sy="64000" algn="ctr" rotWithShape="0">
                        <a:srgbClr val="000000">
                          <a:alpha val="42000"/>
                        </a:srgbClr>
                      </a:outerShdw>
                    </a:effectLst>
                  </pic:spPr>
                </pic:pic>
              </a:graphicData>
            </a:graphic>
            <wp14:sizeRelH relativeFrom="margin">
              <wp14:pctWidth>0</wp14:pctWidth>
            </wp14:sizeRelH>
            <wp14:sizeRelV relativeFrom="margin">
              <wp14:pctHeight>0</wp14:pctHeight>
            </wp14:sizeRelV>
          </wp:anchor>
        </w:drawing>
      </w:r>
      <w:r w:rsidR="00490597" w:rsidRPr="00490597">
        <w:rPr>
          <w:sz w:val="22"/>
          <w:szCs w:val="22"/>
        </w:rPr>
        <w:t>‘Veilig verblijf’ wil in de eerste plaats een plek zijn waar een meisje veiligheid, stabiliteit en rust kan vinden, zodat er opnieuw de ruimte komt om te werken aan haar persoonlijke ontwikkeling. Elk verblijf bij ons is voor een meisje een nieuwe start om een geblokkeerd traject om te buigen naar een positief hulpverleningstraject. We willen het meisje en het netwerk rondom haar ten gronde leren kennen en uitzoeken wat er achter haar (negatief) gedrag schuilt. We willen begrijpen waar het in het verleden mis liep, maar ook wat haar drijfveren, noden en behoeften zijn. Maatwerk is hierbij de norm. In kleine stappen werken we naar verandering. Dit in nauwe samenwerking met het voor haar belangrijke netwerk. We willen bewust een kleine schakel zijn in het traject naar re-integratie in de maatschappij.</w:t>
      </w:r>
    </w:p>
    <w:p w14:paraId="52F08080" w14:textId="77777777" w:rsidR="00DB52A7" w:rsidRDefault="00DB52A7" w:rsidP="00750856">
      <w:pPr>
        <w:pStyle w:val="Default"/>
        <w:jc w:val="both"/>
        <w:rPr>
          <w:b/>
        </w:rPr>
      </w:pPr>
    </w:p>
    <w:p w14:paraId="6F7E99DF" w14:textId="77777777" w:rsidR="00B630ED" w:rsidRDefault="00B630ED" w:rsidP="00B630ED">
      <w:pPr>
        <w:pStyle w:val="Default"/>
        <w:jc w:val="both"/>
        <w:rPr>
          <w:sz w:val="27"/>
          <w:szCs w:val="27"/>
        </w:rPr>
      </w:pPr>
      <w:r>
        <w:rPr>
          <w:sz w:val="27"/>
          <w:szCs w:val="27"/>
        </w:rPr>
        <w:t>Hoe ziet jouw toekomstige job er uit?</w:t>
      </w:r>
    </w:p>
    <w:p w14:paraId="66E1E503" w14:textId="77777777" w:rsidR="007F0D3C" w:rsidRDefault="007F0D3C" w:rsidP="00B630ED">
      <w:pPr>
        <w:pStyle w:val="Default"/>
        <w:jc w:val="both"/>
        <w:rPr>
          <w:b/>
        </w:rPr>
      </w:pPr>
    </w:p>
    <w:p w14:paraId="031B9E9A" w14:textId="5D8947A3" w:rsidR="00B630ED" w:rsidRDefault="00F419B9" w:rsidP="00F419B9">
      <w:pPr>
        <w:pStyle w:val="Geenafstand"/>
        <w:jc w:val="both"/>
      </w:pPr>
      <w:r>
        <w:t xml:space="preserve">Je biedt </w:t>
      </w:r>
      <w:r w:rsidR="00D33DB3">
        <w:t xml:space="preserve">onderwijs aan </w:t>
      </w:r>
      <w:r>
        <w:t>de meisjes</w:t>
      </w:r>
      <w:r w:rsidR="00B630ED" w:rsidRPr="00B630ED">
        <w:t xml:space="preserve"> </w:t>
      </w:r>
      <w:r w:rsidR="00D33DB3">
        <w:t xml:space="preserve">die er op dat moment klaar voor zijn.  Je werkt vanuit </w:t>
      </w:r>
      <w:r w:rsidR="00B630ED" w:rsidRPr="00B630ED">
        <w:t xml:space="preserve">duidelijkheid en structuur, maar vooral </w:t>
      </w:r>
      <w:r w:rsidR="00D33DB3">
        <w:t>op maat</w:t>
      </w:r>
      <w:r w:rsidR="00B630ED" w:rsidRPr="00B630ED">
        <w:t>.</w:t>
      </w:r>
      <w:r w:rsidR="00B630ED">
        <w:t xml:space="preserve"> </w:t>
      </w:r>
      <w:r w:rsidR="00B630ED" w:rsidRPr="00B630ED">
        <w:t xml:space="preserve">Je bent iemand die een </w:t>
      </w:r>
      <w:r w:rsidR="00D33DB3">
        <w:t>educatief leermoment</w:t>
      </w:r>
      <w:r w:rsidR="00B630ED" w:rsidRPr="00B630ED">
        <w:t xml:space="preserve"> kan </w:t>
      </w:r>
      <w:r w:rsidR="00D33DB3">
        <w:t>bieden</w:t>
      </w:r>
      <w:r w:rsidR="00B630ED" w:rsidRPr="00B630ED">
        <w:t xml:space="preserve"> en </w:t>
      </w:r>
      <w:r w:rsidR="00D33DB3">
        <w:t>les kan geven</w:t>
      </w:r>
      <w:r w:rsidR="00B630ED" w:rsidRPr="00B630ED">
        <w:t xml:space="preserve"> op maat van</w:t>
      </w:r>
      <w:r w:rsidR="00D33DB3">
        <w:t xml:space="preserve"> onze</w:t>
      </w:r>
      <w:r w:rsidR="00B630ED" w:rsidRPr="00B630ED">
        <w:t xml:space="preserve"> jongeren.</w:t>
      </w:r>
      <w:r w:rsidR="00D33DB3">
        <w:t xml:space="preserve"> </w:t>
      </w:r>
      <w:r w:rsidR="00B630ED" w:rsidRPr="00B630ED">
        <w:t xml:space="preserve"> </w:t>
      </w:r>
      <w:r w:rsidR="00B630ED">
        <w:t>Je bent een c</w:t>
      </w:r>
      <w:r w:rsidR="00B630ED" w:rsidRPr="00B630ED">
        <w:t xml:space="preserve">reatieve duizendpoot </w:t>
      </w:r>
      <w:r w:rsidR="00B630ED">
        <w:t>en staat in</w:t>
      </w:r>
      <w:r w:rsidR="00B630ED" w:rsidRPr="00B630ED">
        <w:t xml:space="preserve"> voor </w:t>
      </w:r>
      <w:r w:rsidR="00D33DB3">
        <w:t xml:space="preserve">een onderwijsaanbod gedurende </w:t>
      </w:r>
      <w:r w:rsidR="004A1E6C">
        <w:t>1</w:t>
      </w:r>
      <w:r w:rsidR="001C0B05">
        <w:t>1</w:t>
      </w:r>
      <w:r w:rsidR="00D33DB3">
        <w:t>u</w:t>
      </w:r>
      <w:r w:rsidR="001C0B05">
        <w:t xml:space="preserve"> of 13u</w:t>
      </w:r>
      <w:r w:rsidR="00D33DB3">
        <w:t xml:space="preserve"> per week in nauw overleg met </w:t>
      </w:r>
      <w:r w:rsidR="001C0B05">
        <w:t xml:space="preserve">je co-teacher </w:t>
      </w:r>
      <w:r w:rsidR="00D33DB3">
        <w:t>en ondersteuning van het team</w:t>
      </w:r>
      <w:r w:rsidR="00B630ED" w:rsidRPr="00B630ED">
        <w:t xml:space="preserve">. Je ziet </w:t>
      </w:r>
      <w:r w:rsidR="00D33DB3">
        <w:t>ook in uitdagende momenten</w:t>
      </w:r>
      <w:r w:rsidR="00B630ED" w:rsidRPr="00B630ED">
        <w:t xml:space="preserve"> een leerkans</w:t>
      </w:r>
      <w:r w:rsidR="00B630ED">
        <w:t>.</w:t>
      </w:r>
      <w:r w:rsidRPr="00F419B9">
        <w:t xml:space="preserve"> </w:t>
      </w:r>
      <w:r w:rsidRPr="00B630ED">
        <w:t>Je gaat samen op pad en zoekt steeds naar een manier om verbinding te maken.</w:t>
      </w:r>
      <w:r>
        <w:rPr>
          <w:b/>
        </w:rPr>
        <w:t xml:space="preserve"> </w:t>
      </w:r>
      <w:r w:rsidR="00B630ED" w:rsidRPr="00B630ED">
        <w:t>Je bent een natuurtalent in plannen en organiseren, waardoor je een veilig lee</w:t>
      </w:r>
      <w:r w:rsidR="00D33DB3">
        <w:t>r</w:t>
      </w:r>
      <w:r w:rsidR="00B630ED" w:rsidRPr="00B630ED">
        <w:t>klimaat faciliteert voor de meisjes.</w:t>
      </w:r>
    </w:p>
    <w:p w14:paraId="65B361BF" w14:textId="77777777" w:rsidR="001C0B05" w:rsidRPr="00F419B9" w:rsidRDefault="001C0B05" w:rsidP="00F419B9">
      <w:pPr>
        <w:pStyle w:val="Geenafstand"/>
        <w:jc w:val="both"/>
        <w:rPr>
          <w:b/>
        </w:rPr>
      </w:pPr>
    </w:p>
    <w:p w14:paraId="55A02CBF" w14:textId="77777777" w:rsidR="001D5A8E" w:rsidRDefault="001D5A8E" w:rsidP="00B630ED">
      <w:pPr>
        <w:pStyle w:val="Default"/>
        <w:jc w:val="both"/>
        <w:rPr>
          <w:sz w:val="27"/>
          <w:szCs w:val="27"/>
        </w:rPr>
      </w:pPr>
    </w:p>
    <w:p w14:paraId="7CE17B12" w14:textId="77777777" w:rsidR="002C53E7" w:rsidRDefault="002C53E7" w:rsidP="00B630ED">
      <w:pPr>
        <w:pStyle w:val="Default"/>
        <w:jc w:val="both"/>
        <w:rPr>
          <w:sz w:val="27"/>
          <w:szCs w:val="27"/>
        </w:rPr>
      </w:pPr>
    </w:p>
    <w:p w14:paraId="713B50A8" w14:textId="77777777" w:rsidR="002C53E7" w:rsidRDefault="002C53E7" w:rsidP="00B630ED">
      <w:pPr>
        <w:pStyle w:val="Default"/>
        <w:jc w:val="both"/>
        <w:rPr>
          <w:sz w:val="27"/>
          <w:szCs w:val="27"/>
        </w:rPr>
      </w:pPr>
    </w:p>
    <w:p w14:paraId="0B922543" w14:textId="77777777" w:rsidR="003414BB" w:rsidRDefault="003414BB" w:rsidP="00B630ED">
      <w:pPr>
        <w:pStyle w:val="Default"/>
        <w:jc w:val="both"/>
        <w:rPr>
          <w:sz w:val="27"/>
          <w:szCs w:val="27"/>
        </w:rPr>
      </w:pPr>
      <w:r w:rsidRPr="00B630ED">
        <w:rPr>
          <w:sz w:val="27"/>
          <w:szCs w:val="27"/>
        </w:rPr>
        <w:lastRenderedPageBreak/>
        <w:t>Naar wie kijken we uit?</w:t>
      </w:r>
    </w:p>
    <w:p w14:paraId="320ED6F9" w14:textId="77777777" w:rsidR="001C0B05" w:rsidRDefault="001C0B05" w:rsidP="001C0B05">
      <w:r>
        <w:t>Als TOAH-leerkracht (Tijdelijk Onderwijs aan Huis) geef je individueel les aan leerlingen die door plaatsing in veilig verblijf niet naar school kunnen gaan. Je helpt hen om de leerstof bij te houden en de aansluiting met de klas niet te verliezen.</w:t>
      </w:r>
    </w:p>
    <w:p w14:paraId="7E59D197" w14:textId="77777777" w:rsidR="001C0B05" w:rsidRDefault="001C0B05" w:rsidP="001C0B05">
      <w:r>
        <w:t>Wat houdt de taak in?</w:t>
      </w:r>
    </w:p>
    <w:p w14:paraId="56CA8477" w14:textId="77777777" w:rsidR="001C0B05" w:rsidRDefault="001C0B05" w:rsidP="001C0B05">
      <w:pPr>
        <w:pStyle w:val="Lijstalinea"/>
        <w:numPr>
          <w:ilvl w:val="0"/>
          <w:numId w:val="1"/>
        </w:numPr>
        <w:rPr>
          <w:rFonts w:eastAsia="Times New Roman"/>
        </w:rPr>
      </w:pPr>
      <w:r>
        <w:rPr>
          <w:rFonts w:eastAsia="Times New Roman"/>
        </w:rPr>
        <w:t>Individueel lesgeven of groepslesmomenten (2 tot 6 jongeren)</w:t>
      </w:r>
    </w:p>
    <w:p w14:paraId="3248B7C0" w14:textId="77777777" w:rsidR="001C0B05" w:rsidRDefault="001C0B05" w:rsidP="001C0B05">
      <w:pPr>
        <w:pStyle w:val="Lijstalinea"/>
        <w:numPr>
          <w:ilvl w:val="0"/>
          <w:numId w:val="1"/>
        </w:numPr>
        <w:rPr>
          <w:rFonts w:eastAsia="Times New Roman"/>
        </w:rPr>
      </w:pPr>
      <w:r>
        <w:rPr>
          <w:rFonts w:eastAsia="Times New Roman"/>
        </w:rPr>
        <w:t>Leerplan op maat: Je stemt de lessen af met de thuisschool en de vakleerkrachten, zodat je de belangrijkste leerstof behandelt zonder de leerling te overbelasten.</w:t>
      </w:r>
    </w:p>
    <w:p w14:paraId="2ABE1785" w14:textId="77777777" w:rsidR="001C0B05" w:rsidRDefault="001C0B05" w:rsidP="001C0B05">
      <w:pPr>
        <w:pStyle w:val="Lijstalinea"/>
        <w:numPr>
          <w:ilvl w:val="0"/>
          <w:numId w:val="1"/>
        </w:numPr>
        <w:rPr>
          <w:rFonts w:eastAsia="Times New Roman"/>
        </w:rPr>
      </w:pPr>
      <w:r>
        <w:rPr>
          <w:rFonts w:eastAsia="Times New Roman"/>
        </w:rPr>
        <w:t xml:space="preserve">Begeleiding en motivatie: Naast het overbrengen van leerstof (zoals wiskunde, talen of PAV), fungeer je vaak als een belangrijk persoonlijk contactmoment dat de band met het schoolleven warm houdt. </w:t>
      </w:r>
    </w:p>
    <w:p w14:paraId="599909D4" w14:textId="77777777" w:rsidR="001C0B05" w:rsidRDefault="001C0B05" w:rsidP="001C0B05">
      <w:pPr>
        <w:pStyle w:val="Lijstalinea"/>
        <w:numPr>
          <w:ilvl w:val="0"/>
          <w:numId w:val="1"/>
        </w:numPr>
        <w:rPr>
          <w:rFonts w:eastAsia="Times New Roman"/>
        </w:rPr>
      </w:pPr>
      <w:r>
        <w:rPr>
          <w:rFonts w:eastAsia="Times New Roman"/>
        </w:rPr>
        <w:t>Overleg: Je onderhoudt contact met de ouders, de klastitularis, de zorgcoördinator en soms het CLB over de voortgang en het welzijn van de jongere.</w:t>
      </w:r>
    </w:p>
    <w:p w14:paraId="5F1AF2EA" w14:textId="77777777" w:rsidR="001C0B05" w:rsidRDefault="001C0B05" w:rsidP="001C0B05">
      <w:pPr>
        <w:pStyle w:val="Lijstalinea"/>
        <w:numPr>
          <w:ilvl w:val="0"/>
          <w:numId w:val="1"/>
        </w:numPr>
        <w:rPr>
          <w:rFonts w:eastAsia="Times New Roman"/>
        </w:rPr>
      </w:pPr>
      <w:r>
        <w:rPr>
          <w:rFonts w:eastAsia="Times New Roman"/>
        </w:rPr>
        <w:t>Administratie: Je houdt bij welke lessen zijn gegeven en registreert in smartschool en eCQare.</w:t>
      </w:r>
    </w:p>
    <w:p w14:paraId="27E5E03D" w14:textId="77777777" w:rsidR="001C0B05" w:rsidRDefault="001C0B05" w:rsidP="001C0B05"/>
    <w:p w14:paraId="3470837D" w14:textId="77777777" w:rsidR="00B630ED" w:rsidRPr="00B630ED" w:rsidRDefault="00B630ED" w:rsidP="00B630ED">
      <w:pPr>
        <w:pStyle w:val="Geenafstand"/>
      </w:pPr>
      <w:r w:rsidRPr="00B630ED">
        <w:t>Je neemt eigenaarschap op. Je bent trots op wat je doet, je bent en voelt je verantwoordelijk.</w:t>
      </w:r>
    </w:p>
    <w:p w14:paraId="5B711B8A" w14:textId="77777777" w:rsidR="00B630ED" w:rsidRPr="00B630ED" w:rsidRDefault="00F419B9" w:rsidP="00B630ED">
      <w:pPr>
        <w:pStyle w:val="Geenafstand"/>
      </w:pPr>
      <w:r>
        <w:t>Je bent s</w:t>
      </w:r>
      <w:r w:rsidR="00B630ED" w:rsidRPr="00B630ED">
        <w:t>terk in professionele zelfref</w:t>
      </w:r>
      <w:r>
        <w:t>lectie en hebt een</w:t>
      </w:r>
      <w:r w:rsidR="00B630ED" w:rsidRPr="00B630ED">
        <w:t xml:space="preserve"> groot zelfbewustzijn.</w:t>
      </w:r>
    </w:p>
    <w:p w14:paraId="1D3A61C4" w14:textId="77777777" w:rsidR="00B630ED" w:rsidRPr="00B630ED" w:rsidRDefault="00F419B9" w:rsidP="00B630ED">
      <w:pPr>
        <w:pStyle w:val="Geenafstand"/>
      </w:pPr>
      <w:r>
        <w:t>Je bent een t</w:t>
      </w:r>
      <w:r w:rsidR="00B630ED" w:rsidRPr="00B630ED">
        <w:t>eamspeler, maar kan ook zelfstandig te werk gaan.</w:t>
      </w:r>
    </w:p>
    <w:p w14:paraId="63C54D81" w14:textId="77777777" w:rsidR="00F419B9" w:rsidRDefault="00F419B9" w:rsidP="00B630ED">
      <w:pPr>
        <w:pStyle w:val="Geenafstand"/>
      </w:pPr>
    </w:p>
    <w:p w14:paraId="233B3BA3" w14:textId="77777777" w:rsidR="00B630ED" w:rsidRPr="00B630ED" w:rsidRDefault="00B630ED" w:rsidP="00B630ED">
      <w:pPr>
        <w:pStyle w:val="Geenafstand"/>
      </w:pPr>
      <w:r w:rsidRPr="00B630ED">
        <w:t>Je hebt daarnaast ook een diploma in een sociale richting en bent bereid tot bijscholing of herscholing. Je bent leergierig.</w:t>
      </w:r>
    </w:p>
    <w:p w14:paraId="326B93AA" w14:textId="77777777" w:rsidR="00F419B9" w:rsidRDefault="00F419B9" w:rsidP="00F419B9">
      <w:pPr>
        <w:pStyle w:val="Geenafstand"/>
      </w:pPr>
      <w:r>
        <w:t>Je beschikt over een recent uittreksel uit het strafregister model 2.</w:t>
      </w:r>
    </w:p>
    <w:p w14:paraId="640CA41E" w14:textId="77777777" w:rsidR="00F419B9" w:rsidRDefault="00F419B9" w:rsidP="00F419B9">
      <w:pPr>
        <w:pStyle w:val="Geenafstand"/>
      </w:pPr>
      <w:r>
        <w:t>Je hebt bij voorkeur een rijbewijs categorie B.</w:t>
      </w:r>
    </w:p>
    <w:p w14:paraId="5400F80D" w14:textId="77777777" w:rsidR="00DB52A7" w:rsidRPr="005E136D" w:rsidRDefault="00DB52A7" w:rsidP="007B6928">
      <w:pPr>
        <w:pStyle w:val="Default"/>
        <w:jc w:val="both"/>
        <w:rPr>
          <w:i/>
          <w:sz w:val="22"/>
          <w:szCs w:val="22"/>
        </w:rPr>
      </w:pPr>
    </w:p>
    <w:p w14:paraId="4438ECCE" w14:textId="77777777" w:rsidR="003414BB" w:rsidRPr="00891CC8" w:rsidRDefault="007F375B" w:rsidP="007B6928">
      <w:pPr>
        <w:pStyle w:val="Default"/>
        <w:jc w:val="both"/>
        <w:rPr>
          <w:sz w:val="27"/>
          <w:szCs w:val="27"/>
        </w:rPr>
      </w:pPr>
      <w:r w:rsidRPr="00891CC8">
        <w:rPr>
          <w:sz w:val="27"/>
          <w:szCs w:val="27"/>
        </w:rPr>
        <w:t>Wat hebben we jou te bieden?</w:t>
      </w:r>
    </w:p>
    <w:p w14:paraId="56E16BC2" w14:textId="77777777" w:rsidR="00891CC8" w:rsidRDefault="00891CC8" w:rsidP="00891CC8">
      <w:pPr>
        <w:pStyle w:val="Geenafstand"/>
      </w:pPr>
    </w:p>
    <w:p w14:paraId="20EFD1E9" w14:textId="77777777" w:rsidR="007F375B" w:rsidRPr="00891CC8" w:rsidRDefault="00891CC8" w:rsidP="00891CC8">
      <w:pPr>
        <w:pStyle w:val="Geenafstand"/>
        <w:rPr>
          <w:rFonts w:ascii="Wingdings" w:hAnsi="Wingdings" w:cs="Wingdings"/>
        </w:rPr>
      </w:pPr>
      <w:r w:rsidRPr="00891CC8">
        <w:t>Een uitdagende job in een dynamische, innovatieve, warme en deskundige werkomgeving</w:t>
      </w:r>
    </w:p>
    <w:p w14:paraId="2B54A8B8" w14:textId="17FC9B57" w:rsidR="00891CC8" w:rsidRPr="006B21BA" w:rsidRDefault="00D33DB3" w:rsidP="00891CC8">
      <w:pPr>
        <w:pStyle w:val="Geenafstand"/>
      </w:pPr>
      <w:r w:rsidRPr="006B21BA">
        <w:t>Tijdelijk</w:t>
      </w:r>
      <w:r w:rsidR="00D12F1C" w:rsidRPr="006B21BA">
        <w:t>e aanstelling</w:t>
      </w:r>
      <w:r w:rsidRPr="006B21BA">
        <w:t xml:space="preserve"> </w:t>
      </w:r>
      <w:r w:rsidR="004A1E6C">
        <w:t xml:space="preserve">voor 1 schooljaar </w:t>
      </w:r>
      <w:r w:rsidR="00D01A65" w:rsidRPr="006B21BA">
        <w:t>(</w:t>
      </w:r>
      <w:r w:rsidR="004A1E6C">
        <w:t>1</w:t>
      </w:r>
      <w:r w:rsidR="001C0B05">
        <w:t>1 of 13</w:t>
      </w:r>
      <w:r w:rsidR="00D01A65" w:rsidRPr="006B21BA">
        <w:t xml:space="preserve"> lesuren)</w:t>
      </w:r>
      <w:r w:rsidR="004A1E6C">
        <w:t xml:space="preserve"> of te bespreken</w:t>
      </w:r>
    </w:p>
    <w:p w14:paraId="69D962D9" w14:textId="3D1D0350" w:rsidR="007F375B" w:rsidRPr="006B21BA" w:rsidRDefault="007F375B" w:rsidP="00891CC8">
      <w:pPr>
        <w:pStyle w:val="Geenafstand"/>
      </w:pPr>
      <w:r w:rsidRPr="006B21BA">
        <w:t>Verloning volgens</w:t>
      </w:r>
      <w:r w:rsidR="00C815B7" w:rsidRPr="006B21BA">
        <w:t xml:space="preserve"> officieel barema</w:t>
      </w:r>
      <w:r w:rsidR="004A1E6C">
        <w:t xml:space="preserve"> onderwijs</w:t>
      </w:r>
    </w:p>
    <w:p w14:paraId="53B20E06" w14:textId="77777777" w:rsidR="007F375B" w:rsidRPr="00891CC8" w:rsidRDefault="007F375B" w:rsidP="00891CC8">
      <w:pPr>
        <w:pStyle w:val="Geenafstand"/>
        <w:rPr>
          <w:rFonts w:ascii="Wingdings" w:hAnsi="Wingdings" w:cs="Wingdings"/>
        </w:rPr>
      </w:pPr>
      <w:r w:rsidRPr="00891CC8">
        <w:t>Relevante anciënniteit kan overgenomen worden</w:t>
      </w:r>
    </w:p>
    <w:p w14:paraId="70D0EB4C" w14:textId="42A81CA6" w:rsidR="00891CC8" w:rsidRDefault="005D6990" w:rsidP="00891CC8">
      <w:pPr>
        <w:pStyle w:val="Geenafstand"/>
      </w:pPr>
      <w:r>
        <w:t>Vast</w:t>
      </w:r>
      <w:r w:rsidR="004A1E6C">
        <w:t>e</w:t>
      </w:r>
      <w:r>
        <w:t xml:space="preserve"> moment</w:t>
      </w:r>
      <w:r w:rsidR="004A1E6C">
        <w:t>en</w:t>
      </w:r>
      <w:r>
        <w:t xml:space="preserve"> per week</w:t>
      </w:r>
      <w:r w:rsidR="001C0B05">
        <w:t>:</w:t>
      </w:r>
    </w:p>
    <w:p w14:paraId="465FD49C" w14:textId="75A22F0F" w:rsidR="001C0B05" w:rsidRDefault="001C0B05" w:rsidP="001C0B05">
      <w:pPr>
        <w:pStyle w:val="Geenafstand"/>
        <w:numPr>
          <w:ilvl w:val="0"/>
          <w:numId w:val="2"/>
        </w:numPr>
      </w:pPr>
      <w:r>
        <w:t>Maandag 8u30-12u, dinsdag 8u30-12u30 en 13u30-16u, woensdag 9u-12u (vergadering), vrijdag 8u30-12u</w:t>
      </w:r>
    </w:p>
    <w:p w14:paraId="69F4416A" w14:textId="33E0AC1E" w:rsidR="001C0B05" w:rsidRDefault="001C0B05" w:rsidP="001C0B05">
      <w:pPr>
        <w:pStyle w:val="Geenafstand"/>
        <w:ind w:left="720"/>
      </w:pPr>
      <w:r>
        <w:t>OF</w:t>
      </w:r>
    </w:p>
    <w:p w14:paraId="4D37CB5F" w14:textId="2A1552C0" w:rsidR="001C0B05" w:rsidRPr="00891CC8" w:rsidRDefault="001C0B05" w:rsidP="001C0B05">
      <w:pPr>
        <w:pStyle w:val="Geenafstand"/>
        <w:numPr>
          <w:ilvl w:val="0"/>
          <w:numId w:val="2"/>
        </w:numPr>
      </w:pPr>
      <w:r>
        <w:t>Maandag 8u30-12u, dinsdag 13u30-16u, woensdag 9u-12u (vergadering) en 13u30-15u, donderdag 8u30-12u</w:t>
      </w:r>
    </w:p>
    <w:p w14:paraId="19DFAAC3" w14:textId="77777777" w:rsidR="00891CC8" w:rsidRPr="00891CC8" w:rsidRDefault="00891CC8" w:rsidP="00891CC8">
      <w:pPr>
        <w:pStyle w:val="Geenafstand"/>
      </w:pPr>
      <w:r w:rsidRPr="00891CC8">
        <w:t>Opleidings- en vormingsmogelijkheden / groei- en ontplooiingsmogelijkheden</w:t>
      </w:r>
    </w:p>
    <w:p w14:paraId="34A6C0E6" w14:textId="1D14DEB2" w:rsidR="00891CC8" w:rsidRDefault="00891CC8" w:rsidP="00891CC8">
      <w:pPr>
        <w:pStyle w:val="Geenafstand"/>
      </w:pPr>
      <w:r w:rsidRPr="00891CC8">
        <w:t>Werkplek die vlot bereikbaa</w:t>
      </w:r>
      <w:r w:rsidR="00C330B8">
        <w:t>r is met het openbaar vervoer en er is een ruime parking</w:t>
      </w:r>
    </w:p>
    <w:p w14:paraId="44B002D8" w14:textId="30DF2FDF" w:rsidR="004A1E6C" w:rsidRPr="00891CC8" w:rsidRDefault="004A1E6C" w:rsidP="00891CC8">
      <w:pPr>
        <w:pStyle w:val="Geenafstand"/>
      </w:pPr>
      <w:r>
        <w:t>Je plaats van tewerkstelling is Ruyskensveld Erembodegem.  Je bent contractueel verbonden aan VTI De Kering</w:t>
      </w:r>
    </w:p>
    <w:p w14:paraId="7C430B05" w14:textId="77777777" w:rsidR="00891CC8" w:rsidRPr="007F375B" w:rsidRDefault="00891CC8" w:rsidP="007F375B">
      <w:pPr>
        <w:autoSpaceDE w:val="0"/>
        <w:autoSpaceDN w:val="0"/>
        <w:adjustRightInd w:val="0"/>
        <w:spacing w:after="34" w:line="240" w:lineRule="auto"/>
        <w:rPr>
          <w:rFonts w:ascii="Wingdings" w:hAnsi="Wingdings" w:cs="Wingdings"/>
          <w:i/>
          <w:color w:val="000000"/>
        </w:rPr>
      </w:pPr>
    </w:p>
    <w:p w14:paraId="330ACC5B" w14:textId="77777777" w:rsidR="00EB56F6" w:rsidRDefault="00EB56F6" w:rsidP="007F375B">
      <w:pPr>
        <w:autoSpaceDE w:val="0"/>
        <w:autoSpaceDN w:val="0"/>
        <w:adjustRightInd w:val="0"/>
        <w:spacing w:after="0" w:line="240" w:lineRule="auto"/>
        <w:rPr>
          <w:rFonts w:ascii="Calibri" w:hAnsi="Calibri" w:cs="Calibri"/>
          <w:i/>
          <w:color w:val="000000"/>
        </w:rPr>
      </w:pPr>
    </w:p>
    <w:p w14:paraId="404E9D8B" w14:textId="77777777" w:rsidR="00EB56F6" w:rsidRDefault="00EB56F6" w:rsidP="007F375B">
      <w:pPr>
        <w:autoSpaceDE w:val="0"/>
        <w:autoSpaceDN w:val="0"/>
        <w:adjustRightInd w:val="0"/>
        <w:spacing w:after="0" w:line="240" w:lineRule="auto"/>
        <w:rPr>
          <w:rFonts w:ascii="Calibri" w:hAnsi="Calibri" w:cs="Calibri"/>
          <w:i/>
          <w:color w:val="000000"/>
        </w:rPr>
      </w:pPr>
    </w:p>
    <w:p w14:paraId="22FEB936" w14:textId="77777777" w:rsidR="007F375B" w:rsidRDefault="007F375B" w:rsidP="007F375B">
      <w:pPr>
        <w:autoSpaceDE w:val="0"/>
        <w:autoSpaceDN w:val="0"/>
        <w:adjustRightInd w:val="0"/>
        <w:spacing w:after="0" w:line="240" w:lineRule="auto"/>
        <w:rPr>
          <w:rFonts w:ascii="Calibri" w:hAnsi="Calibri" w:cs="Calibri"/>
          <w:i/>
          <w:color w:val="000000"/>
        </w:rPr>
      </w:pPr>
    </w:p>
    <w:p w14:paraId="21140CAF" w14:textId="77777777" w:rsidR="00750856" w:rsidRDefault="00750856" w:rsidP="007F375B">
      <w:pPr>
        <w:autoSpaceDE w:val="0"/>
        <w:autoSpaceDN w:val="0"/>
        <w:adjustRightInd w:val="0"/>
        <w:spacing w:after="0" w:line="240" w:lineRule="auto"/>
        <w:rPr>
          <w:rFonts w:ascii="Calibri" w:hAnsi="Calibri" w:cs="Calibri"/>
          <w:i/>
          <w:color w:val="000000"/>
        </w:rPr>
      </w:pPr>
    </w:p>
    <w:p w14:paraId="193754AB" w14:textId="77777777" w:rsidR="00750856" w:rsidRDefault="002A650A" w:rsidP="007F375B">
      <w:pPr>
        <w:autoSpaceDE w:val="0"/>
        <w:autoSpaceDN w:val="0"/>
        <w:adjustRightInd w:val="0"/>
        <w:spacing w:after="0" w:line="240" w:lineRule="auto"/>
        <w:rPr>
          <w:rFonts w:ascii="Calibri" w:hAnsi="Calibri" w:cs="Calibri"/>
          <w:i/>
          <w:color w:val="000000"/>
        </w:rPr>
      </w:pPr>
      <w:r>
        <w:rPr>
          <w:rFonts w:ascii="Calibri" w:hAnsi="Calibri" w:cs="Calibri"/>
          <w:i/>
          <w:noProof/>
          <w:color w:val="000000"/>
          <w:lang w:eastAsia="nl-BE"/>
        </w:rPr>
        <w:lastRenderedPageBreak/>
        <w:drawing>
          <wp:inline distT="0" distB="0" distL="0" distR="0" wp14:anchorId="401913C5" wp14:editId="1D183ED7">
            <wp:extent cx="4420510" cy="2965450"/>
            <wp:effectExtent l="0" t="0" r="0" b="635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ermafbeelding 2022-06-09 112818.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34786" cy="2975027"/>
                    </a:xfrm>
                    <a:prstGeom prst="rect">
                      <a:avLst/>
                    </a:prstGeom>
                  </pic:spPr>
                </pic:pic>
              </a:graphicData>
            </a:graphic>
          </wp:inline>
        </w:drawing>
      </w:r>
    </w:p>
    <w:p w14:paraId="7AB7D559" w14:textId="77777777" w:rsidR="00750856" w:rsidRDefault="00750856" w:rsidP="007F375B">
      <w:pPr>
        <w:autoSpaceDE w:val="0"/>
        <w:autoSpaceDN w:val="0"/>
        <w:adjustRightInd w:val="0"/>
        <w:spacing w:after="0" w:line="240" w:lineRule="auto"/>
        <w:rPr>
          <w:rFonts w:ascii="Calibri" w:hAnsi="Calibri" w:cs="Calibri"/>
          <w:i/>
          <w:color w:val="000000"/>
        </w:rPr>
      </w:pPr>
    </w:p>
    <w:p w14:paraId="79809E21" w14:textId="77777777" w:rsidR="00750856" w:rsidRPr="007F0D3C" w:rsidRDefault="00750856" w:rsidP="007F375B">
      <w:pPr>
        <w:autoSpaceDE w:val="0"/>
        <w:autoSpaceDN w:val="0"/>
        <w:adjustRightInd w:val="0"/>
        <w:spacing w:after="0" w:line="240" w:lineRule="auto"/>
        <w:rPr>
          <w:rFonts w:ascii="Calibri" w:hAnsi="Calibri" w:cs="Calibri"/>
          <w:color w:val="000000"/>
        </w:rPr>
      </w:pPr>
    </w:p>
    <w:p w14:paraId="563F6048" w14:textId="77777777" w:rsidR="00750856" w:rsidRDefault="00596A22" w:rsidP="007F375B">
      <w:pPr>
        <w:autoSpaceDE w:val="0"/>
        <w:autoSpaceDN w:val="0"/>
        <w:adjustRightInd w:val="0"/>
        <w:spacing w:after="0" w:line="240" w:lineRule="auto"/>
        <w:rPr>
          <w:rFonts w:ascii="Calibri" w:hAnsi="Calibri" w:cs="Calibri"/>
          <w:color w:val="000000"/>
          <w:sz w:val="27"/>
          <w:szCs w:val="27"/>
        </w:rPr>
      </w:pPr>
      <w:r w:rsidRPr="007F0D3C">
        <w:rPr>
          <w:rFonts w:ascii="Calibri" w:hAnsi="Calibri" w:cs="Calibri"/>
          <w:color w:val="000000"/>
          <w:sz w:val="27"/>
          <w:szCs w:val="27"/>
        </w:rPr>
        <w:t>Interesse</w:t>
      </w:r>
      <w:r w:rsidR="007F0D3C">
        <w:rPr>
          <w:rFonts w:ascii="Calibri" w:hAnsi="Calibri" w:cs="Calibri"/>
          <w:color w:val="000000"/>
          <w:sz w:val="27"/>
          <w:szCs w:val="27"/>
        </w:rPr>
        <w:t>?</w:t>
      </w:r>
    </w:p>
    <w:p w14:paraId="585D9394" w14:textId="77777777" w:rsidR="007F0D3C" w:rsidRPr="007F0D3C" w:rsidRDefault="007F0D3C" w:rsidP="007F375B">
      <w:pPr>
        <w:autoSpaceDE w:val="0"/>
        <w:autoSpaceDN w:val="0"/>
        <w:adjustRightInd w:val="0"/>
        <w:spacing w:after="0" w:line="240" w:lineRule="auto"/>
        <w:rPr>
          <w:rFonts w:ascii="Calibri" w:hAnsi="Calibri" w:cs="Calibri"/>
          <w:color w:val="000000"/>
          <w:sz w:val="27"/>
          <w:szCs w:val="27"/>
        </w:rPr>
      </w:pPr>
    </w:p>
    <w:p w14:paraId="18F38469" w14:textId="530BF4C9" w:rsidR="00750856" w:rsidRPr="006B21BA" w:rsidRDefault="00750856" w:rsidP="001D5A8E">
      <w:pPr>
        <w:pStyle w:val="Default"/>
        <w:jc w:val="both"/>
        <w:rPr>
          <w:color w:val="auto"/>
          <w:sz w:val="22"/>
          <w:szCs w:val="22"/>
        </w:rPr>
      </w:pPr>
      <w:r>
        <w:rPr>
          <w:sz w:val="22"/>
          <w:szCs w:val="22"/>
        </w:rPr>
        <w:t xml:space="preserve">Stuur </w:t>
      </w:r>
      <w:r w:rsidR="0024036E">
        <w:rPr>
          <w:sz w:val="22"/>
          <w:szCs w:val="22"/>
        </w:rPr>
        <w:t xml:space="preserve">dan </w:t>
      </w:r>
      <w:r>
        <w:rPr>
          <w:sz w:val="22"/>
          <w:szCs w:val="22"/>
        </w:rPr>
        <w:t>je motiva</w:t>
      </w:r>
      <w:r w:rsidR="0024036E">
        <w:rPr>
          <w:sz w:val="22"/>
          <w:szCs w:val="22"/>
        </w:rPr>
        <w:t xml:space="preserve">tiebrief en CV </w:t>
      </w:r>
      <w:r>
        <w:rPr>
          <w:sz w:val="22"/>
          <w:szCs w:val="22"/>
        </w:rPr>
        <w:t xml:space="preserve">naar </w:t>
      </w:r>
      <w:r w:rsidR="00480C23">
        <w:rPr>
          <w:sz w:val="22"/>
          <w:szCs w:val="22"/>
        </w:rPr>
        <w:t>Ingeborg Amerijckx (coördinator)</w:t>
      </w:r>
      <w:r w:rsidR="00187384">
        <w:rPr>
          <w:sz w:val="22"/>
          <w:szCs w:val="22"/>
        </w:rPr>
        <w:t xml:space="preserve"> </w:t>
      </w:r>
      <w:r w:rsidR="00FB2E75">
        <w:rPr>
          <w:color w:val="auto"/>
          <w:sz w:val="22"/>
          <w:szCs w:val="22"/>
        </w:rPr>
        <w:t xml:space="preserve">en </w:t>
      </w:r>
      <w:r w:rsidR="00A320D7">
        <w:rPr>
          <w:color w:val="auto"/>
          <w:sz w:val="22"/>
          <w:szCs w:val="22"/>
        </w:rPr>
        <w:t>Laenja Pieyns</w:t>
      </w:r>
      <w:r w:rsidR="00FB2E75" w:rsidRPr="006B21BA">
        <w:rPr>
          <w:color w:val="auto"/>
          <w:sz w:val="22"/>
          <w:szCs w:val="22"/>
        </w:rPr>
        <w:t xml:space="preserve"> </w:t>
      </w:r>
      <w:r w:rsidR="00931A8B" w:rsidRPr="006B21BA">
        <w:rPr>
          <w:color w:val="auto"/>
          <w:sz w:val="22"/>
          <w:szCs w:val="22"/>
        </w:rPr>
        <w:t>(</w:t>
      </w:r>
      <w:r w:rsidR="00A320D7">
        <w:rPr>
          <w:color w:val="auto"/>
          <w:sz w:val="22"/>
          <w:szCs w:val="22"/>
        </w:rPr>
        <w:t>hoofdbegeleidster Kolibrie</w:t>
      </w:r>
      <w:r w:rsidR="00931A8B" w:rsidRPr="006B21BA">
        <w:rPr>
          <w:color w:val="auto"/>
          <w:sz w:val="22"/>
          <w:szCs w:val="22"/>
        </w:rPr>
        <w:t>)</w:t>
      </w:r>
    </w:p>
    <w:p w14:paraId="512B7C59" w14:textId="69845235" w:rsidR="00420077" w:rsidRPr="006B21BA" w:rsidRDefault="0024036E" w:rsidP="001D5A8E">
      <w:pPr>
        <w:pStyle w:val="Default"/>
        <w:jc w:val="both"/>
        <w:rPr>
          <w:color w:val="auto"/>
          <w:sz w:val="22"/>
          <w:szCs w:val="22"/>
        </w:rPr>
      </w:pPr>
      <w:r w:rsidRPr="006B21BA">
        <w:rPr>
          <w:color w:val="auto"/>
          <w:sz w:val="22"/>
          <w:szCs w:val="22"/>
        </w:rPr>
        <w:t>Enkel via mail</w:t>
      </w:r>
      <w:r w:rsidR="001D5A8E" w:rsidRPr="006B21BA">
        <w:rPr>
          <w:color w:val="auto"/>
          <w:sz w:val="22"/>
          <w:szCs w:val="22"/>
        </w:rPr>
        <w:t xml:space="preserve">: </w:t>
      </w:r>
      <w:r w:rsidR="00FB57DD" w:rsidRPr="006B21BA">
        <w:rPr>
          <w:color w:val="auto"/>
          <w:sz w:val="22"/>
          <w:szCs w:val="22"/>
        </w:rPr>
        <w:t>ingeborg.amerijckx@ruyskensveld.be</w:t>
      </w:r>
      <w:r w:rsidR="001D5A8E" w:rsidRPr="006B21BA">
        <w:rPr>
          <w:color w:val="auto"/>
          <w:sz w:val="22"/>
          <w:szCs w:val="22"/>
        </w:rPr>
        <w:t xml:space="preserve"> </w:t>
      </w:r>
      <w:r w:rsidR="00931A8B" w:rsidRPr="006B21BA">
        <w:rPr>
          <w:color w:val="auto"/>
          <w:sz w:val="22"/>
          <w:szCs w:val="22"/>
        </w:rPr>
        <w:t xml:space="preserve"> </w:t>
      </w:r>
      <w:r w:rsidR="008A1BAB" w:rsidRPr="006B21BA">
        <w:rPr>
          <w:color w:val="auto"/>
          <w:sz w:val="22"/>
          <w:szCs w:val="22"/>
        </w:rPr>
        <w:t xml:space="preserve">en </w:t>
      </w:r>
      <w:r w:rsidR="00A320D7" w:rsidRPr="00A320D7">
        <w:rPr>
          <w:color w:val="auto"/>
          <w:sz w:val="22"/>
          <w:szCs w:val="22"/>
        </w:rPr>
        <w:t>laenja.pieyns@ruyskensveld.be</w:t>
      </w:r>
      <w:r w:rsidR="00187384" w:rsidRPr="006B21BA">
        <w:rPr>
          <w:color w:val="auto"/>
          <w:sz w:val="22"/>
          <w:szCs w:val="22"/>
        </w:rPr>
        <w:t xml:space="preserve"> </w:t>
      </w:r>
      <w:r w:rsidR="001D5A8E" w:rsidRPr="006B21BA">
        <w:rPr>
          <w:sz w:val="22"/>
          <w:szCs w:val="22"/>
        </w:rPr>
        <w:t xml:space="preserve">en </w:t>
      </w:r>
      <w:r w:rsidRPr="006B21BA">
        <w:rPr>
          <w:sz w:val="22"/>
          <w:szCs w:val="22"/>
        </w:rPr>
        <w:t xml:space="preserve">dit ten laatste tegen  </w:t>
      </w:r>
      <w:r w:rsidR="00C85BFC">
        <w:rPr>
          <w:sz w:val="22"/>
          <w:szCs w:val="22"/>
        </w:rPr>
        <w:t>05/11</w:t>
      </w:r>
      <w:r w:rsidR="00750856" w:rsidRPr="006B21BA">
        <w:rPr>
          <w:sz w:val="22"/>
          <w:szCs w:val="22"/>
        </w:rPr>
        <w:t>/202</w:t>
      </w:r>
      <w:r w:rsidR="00A320D7">
        <w:rPr>
          <w:sz w:val="22"/>
          <w:szCs w:val="22"/>
        </w:rPr>
        <w:t>6</w:t>
      </w:r>
      <w:r w:rsidR="00750856" w:rsidRPr="006B21BA">
        <w:rPr>
          <w:sz w:val="22"/>
          <w:szCs w:val="22"/>
        </w:rPr>
        <w:t xml:space="preserve"> </w:t>
      </w:r>
    </w:p>
    <w:p w14:paraId="0C4E31C2" w14:textId="77777777" w:rsidR="005F3057" w:rsidRDefault="005F3057" w:rsidP="009B72FB">
      <w:pPr>
        <w:pStyle w:val="Default"/>
        <w:jc w:val="both"/>
        <w:rPr>
          <w:sz w:val="22"/>
          <w:szCs w:val="22"/>
        </w:rPr>
      </w:pPr>
    </w:p>
    <w:p w14:paraId="2ED7A7A2" w14:textId="77777777" w:rsidR="007F0D3C" w:rsidRDefault="007F0D3C" w:rsidP="009B72FB">
      <w:pPr>
        <w:pStyle w:val="Default"/>
        <w:jc w:val="both"/>
        <w:rPr>
          <w:sz w:val="22"/>
          <w:szCs w:val="22"/>
        </w:rPr>
      </w:pPr>
    </w:p>
    <w:p w14:paraId="2246C89F" w14:textId="77777777" w:rsidR="007F0D3C" w:rsidRDefault="007F0D3C" w:rsidP="009B72FB">
      <w:pPr>
        <w:pStyle w:val="Default"/>
        <w:jc w:val="both"/>
        <w:rPr>
          <w:sz w:val="22"/>
          <w:szCs w:val="22"/>
        </w:rPr>
      </w:pPr>
    </w:p>
    <w:p w14:paraId="108B3C47" w14:textId="77777777" w:rsidR="007F0D3C" w:rsidRDefault="007F0D3C" w:rsidP="009B72FB">
      <w:pPr>
        <w:pStyle w:val="Default"/>
        <w:jc w:val="both"/>
        <w:rPr>
          <w:sz w:val="22"/>
          <w:szCs w:val="22"/>
        </w:rPr>
      </w:pPr>
    </w:p>
    <w:p w14:paraId="48943254" w14:textId="77777777" w:rsidR="007F0D3C" w:rsidRDefault="007F0D3C" w:rsidP="009B72FB">
      <w:pPr>
        <w:pStyle w:val="Default"/>
        <w:jc w:val="both"/>
        <w:rPr>
          <w:sz w:val="22"/>
          <w:szCs w:val="22"/>
        </w:rPr>
      </w:pPr>
    </w:p>
    <w:p w14:paraId="785BA5BE" w14:textId="77777777" w:rsidR="007F0D3C" w:rsidRDefault="007F0D3C" w:rsidP="009B72FB">
      <w:pPr>
        <w:pStyle w:val="Default"/>
        <w:jc w:val="both"/>
        <w:rPr>
          <w:sz w:val="22"/>
          <w:szCs w:val="22"/>
        </w:rPr>
      </w:pPr>
    </w:p>
    <w:p w14:paraId="6EF25312" w14:textId="77777777" w:rsidR="007F0D3C" w:rsidRDefault="007F0D3C" w:rsidP="009B72FB">
      <w:pPr>
        <w:pStyle w:val="Default"/>
        <w:jc w:val="both"/>
        <w:rPr>
          <w:sz w:val="22"/>
          <w:szCs w:val="22"/>
        </w:rPr>
      </w:pPr>
    </w:p>
    <w:p w14:paraId="6169CCDA" w14:textId="77777777" w:rsidR="007F0D3C" w:rsidRDefault="007F0D3C" w:rsidP="009B72FB">
      <w:pPr>
        <w:pStyle w:val="Default"/>
        <w:jc w:val="both"/>
        <w:rPr>
          <w:sz w:val="22"/>
          <w:szCs w:val="22"/>
        </w:rPr>
      </w:pPr>
    </w:p>
    <w:p w14:paraId="32E4B604" w14:textId="77777777" w:rsidR="007F0D3C" w:rsidRDefault="007F0D3C" w:rsidP="009B72FB">
      <w:pPr>
        <w:pStyle w:val="Default"/>
        <w:jc w:val="both"/>
        <w:rPr>
          <w:sz w:val="22"/>
          <w:szCs w:val="22"/>
        </w:rPr>
      </w:pPr>
    </w:p>
    <w:p w14:paraId="0B2783BC" w14:textId="77777777" w:rsidR="007F0D3C" w:rsidRDefault="007F0D3C" w:rsidP="009B72FB">
      <w:pPr>
        <w:pStyle w:val="Default"/>
        <w:jc w:val="both"/>
        <w:rPr>
          <w:sz w:val="22"/>
          <w:szCs w:val="22"/>
        </w:rPr>
      </w:pPr>
    </w:p>
    <w:p w14:paraId="05F57354" w14:textId="77777777" w:rsidR="007F0D3C" w:rsidRDefault="007F0D3C" w:rsidP="009B72FB">
      <w:pPr>
        <w:pStyle w:val="Default"/>
        <w:jc w:val="both"/>
        <w:rPr>
          <w:sz w:val="22"/>
          <w:szCs w:val="22"/>
        </w:rPr>
      </w:pPr>
    </w:p>
    <w:p w14:paraId="3456218D" w14:textId="77777777" w:rsidR="007F0D3C" w:rsidRDefault="007F0D3C" w:rsidP="009B72FB">
      <w:pPr>
        <w:pStyle w:val="Default"/>
        <w:jc w:val="both"/>
        <w:rPr>
          <w:sz w:val="22"/>
          <w:szCs w:val="22"/>
        </w:rPr>
      </w:pPr>
    </w:p>
    <w:p w14:paraId="6751F55D" w14:textId="77777777" w:rsidR="007F0D3C" w:rsidRDefault="007F0D3C" w:rsidP="009B72FB">
      <w:pPr>
        <w:pStyle w:val="Default"/>
        <w:jc w:val="both"/>
        <w:rPr>
          <w:sz w:val="22"/>
          <w:szCs w:val="22"/>
        </w:rPr>
      </w:pPr>
    </w:p>
    <w:p w14:paraId="4E3ED424" w14:textId="77777777" w:rsidR="007D5FE7" w:rsidRPr="007F0D3C" w:rsidRDefault="007F0D3C" w:rsidP="009B72FB">
      <w:pPr>
        <w:pStyle w:val="Default"/>
        <w:jc w:val="both"/>
        <w:rPr>
          <w:b/>
        </w:rPr>
      </w:pPr>
      <w:r w:rsidRPr="007F0D3C">
        <w:rPr>
          <w:noProof/>
          <w:lang w:eastAsia="nl-BE"/>
        </w:rPr>
        <w:drawing>
          <wp:anchor distT="0" distB="0" distL="114300" distR="114300" simplePos="0" relativeHeight="251663360" behindDoc="1" locked="0" layoutInCell="1" allowOverlap="1" wp14:anchorId="462F8284" wp14:editId="27AED593">
            <wp:simplePos x="0" y="0"/>
            <wp:positionH relativeFrom="margin">
              <wp:align>right</wp:align>
            </wp:positionH>
            <wp:positionV relativeFrom="paragraph">
              <wp:posOffset>158182</wp:posOffset>
            </wp:positionV>
            <wp:extent cx="1465580" cy="1038860"/>
            <wp:effectExtent l="0" t="0" r="1270" b="889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g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65580" cy="1038860"/>
                    </a:xfrm>
                    <a:prstGeom prst="rect">
                      <a:avLst/>
                    </a:prstGeom>
                  </pic:spPr>
                </pic:pic>
              </a:graphicData>
            </a:graphic>
            <wp14:sizeRelH relativeFrom="margin">
              <wp14:pctWidth>0</wp14:pctWidth>
            </wp14:sizeRelH>
            <wp14:sizeRelV relativeFrom="margin">
              <wp14:pctHeight>0</wp14:pctHeight>
            </wp14:sizeRelV>
          </wp:anchor>
        </w:drawing>
      </w:r>
      <w:r w:rsidR="007D5FE7" w:rsidRPr="007F0D3C">
        <w:rPr>
          <w:b/>
        </w:rPr>
        <w:t>Ruyskensveld vzw</w:t>
      </w:r>
    </w:p>
    <w:p w14:paraId="5B5D3D5F" w14:textId="77777777" w:rsidR="007D5FE7" w:rsidRPr="007F0D3C" w:rsidRDefault="005017F0" w:rsidP="009B72FB">
      <w:pPr>
        <w:pStyle w:val="Default"/>
        <w:jc w:val="both"/>
      </w:pPr>
      <w:r>
        <w:t>Termurenlaan 28</w:t>
      </w:r>
    </w:p>
    <w:p w14:paraId="23084C9D" w14:textId="77777777" w:rsidR="002A57A0" w:rsidRPr="007F0D3C" w:rsidRDefault="002A57A0" w:rsidP="009B72FB">
      <w:pPr>
        <w:pStyle w:val="Default"/>
        <w:jc w:val="both"/>
      </w:pPr>
      <w:r w:rsidRPr="007F0D3C">
        <w:t>9</w:t>
      </w:r>
      <w:r w:rsidR="005017F0">
        <w:t>3</w:t>
      </w:r>
      <w:r w:rsidRPr="007F0D3C">
        <w:t xml:space="preserve">20 </w:t>
      </w:r>
      <w:r w:rsidR="005017F0">
        <w:t>EREMBODEGEM</w:t>
      </w:r>
    </w:p>
    <w:p w14:paraId="106FFA7B" w14:textId="77777777" w:rsidR="002A57A0" w:rsidRPr="007F0D3C" w:rsidRDefault="002A57A0" w:rsidP="009B72FB">
      <w:pPr>
        <w:pStyle w:val="Default"/>
        <w:jc w:val="both"/>
      </w:pPr>
      <w:r w:rsidRPr="007F0D3C">
        <w:t>Tel: 053 / 78 44 82</w:t>
      </w:r>
    </w:p>
    <w:p w14:paraId="32E8F330" w14:textId="77777777" w:rsidR="002A57A0" w:rsidRPr="007F0D3C" w:rsidRDefault="00C85BFC" w:rsidP="009B72FB">
      <w:pPr>
        <w:pStyle w:val="Default"/>
        <w:jc w:val="both"/>
      </w:pPr>
      <w:hyperlink r:id="rId9" w:history="1">
        <w:r w:rsidR="002A57A0" w:rsidRPr="007F0D3C">
          <w:rPr>
            <w:rStyle w:val="Hyperlink"/>
          </w:rPr>
          <w:t>info@ruyskensveld.be</w:t>
        </w:r>
      </w:hyperlink>
    </w:p>
    <w:p w14:paraId="2DC63C40" w14:textId="77777777" w:rsidR="002A57A0" w:rsidRPr="007F0D3C" w:rsidRDefault="00C85BFC" w:rsidP="009B72FB">
      <w:pPr>
        <w:pStyle w:val="Default"/>
        <w:jc w:val="both"/>
      </w:pPr>
      <w:hyperlink r:id="rId10" w:history="1">
        <w:r w:rsidR="002A57A0" w:rsidRPr="007F0D3C">
          <w:rPr>
            <w:rStyle w:val="Hyperlink"/>
          </w:rPr>
          <w:t>www.ruyskensveld.be</w:t>
        </w:r>
      </w:hyperlink>
    </w:p>
    <w:p w14:paraId="2902257D" w14:textId="77777777" w:rsidR="002A57A0" w:rsidRPr="007F0D3C" w:rsidRDefault="00D0740B" w:rsidP="009B72FB">
      <w:pPr>
        <w:pStyle w:val="Default"/>
        <w:jc w:val="both"/>
      </w:pPr>
      <w:r w:rsidRPr="007F0D3C">
        <w:t>ON</w:t>
      </w:r>
      <w:r w:rsidR="002A57A0" w:rsidRPr="007F0D3C">
        <w:t>: 0454 113 319</w:t>
      </w:r>
    </w:p>
    <w:sectPr w:rsidR="002A57A0" w:rsidRPr="007F0D3C" w:rsidSect="009B72F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832DD"/>
    <w:multiLevelType w:val="hybridMultilevel"/>
    <w:tmpl w:val="F5600F3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 w15:restartNumberingAfterBreak="0">
    <w:nsid w:val="6A5215D3"/>
    <w:multiLevelType w:val="hybridMultilevel"/>
    <w:tmpl w:val="11D0D558"/>
    <w:lvl w:ilvl="0" w:tplc="A6F8E20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433"/>
    <w:rsid w:val="00013853"/>
    <w:rsid w:val="00021F4A"/>
    <w:rsid w:val="000A6264"/>
    <w:rsid w:val="00187384"/>
    <w:rsid w:val="001B3919"/>
    <w:rsid w:val="001B77E3"/>
    <w:rsid w:val="001C0B05"/>
    <w:rsid w:val="001D5A8E"/>
    <w:rsid w:val="001F2015"/>
    <w:rsid w:val="0024036E"/>
    <w:rsid w:val="002A57A0"/>
    <w:rsid w:val="002A650A"/>
    <w:rsid w:val="002C53E7"/>
    <w:rsid w:val="00306412"/>
    <w:rsid w:val="003414BB"/>
    <w:rsid w:val="00355E9C"/>
    <w:rsid w:val="00420077"/>
    <w:rsid w:val="00432F42"/>
    <w:rsid w:val="00480C23"/>
    <w:rsid w:val="00490597"/>
    <w:rsid w:val="004A1E6C"/>
    <w:rsid w:val="004E7C9E"/>
    <w:rsid w:val="004F2959"/>
    <w:rsid w:val="005017F0"/>
    <w:rsid w:val="00535F1C"/>
    <w:rsid w:val="00596A22"/>
    <w:rsid w:val="005A15AF"/>
    <w:rsid w:val="005D6990"/>
    <w:rsid w:val="005D7FA9"/>
    <w:rsid w:val="005E136D"/>
    <w:rsid w:val="005F3057"/>
    <w:rsid w:val="00683052"/>
    <w:rsid w:val="006B21BA"/>
    <w:rsid w:val="007158CF"/>
    <w:rsid w:val="00715FAA"/>
    <w:rsid w:val="00750856"/>
    <w:rsid w:val="007A5226"/>
    <w:rsid w:val="007B6928"/>
    <w:rsid w:val="007D5FE7"/>
    <w:rsid w:val="007F0D3C"/>
    <w:rsid w:val="007F375B"/>
    <w:rsid w:val="00822E70"/>
    <w:rsid w:val="00875AFF"/>
    <w:rsid w:val="00891CC8"/>
    <w:rsid w:val="008A1BAB"/>
    <w:rsid w:val="008B7C87"/>
    <w:rsid w:val="008C48A1"/>
    <w:rsid w:val="00910183"/>
    <w:rsid w:val="00931A8B"/>
    <w:rsid w:val="00942B52"/>
    <w:rsid w:val="00993DF9"/>
    <w:rsid w:val="009B72FB"/>
    <w:rsid w:val="009D3380"/>
    <w:rsid w:val="009D6337"/>
    <w:rsid w:val="00A320D7"/>
    <w:rsid w:val="00B630ED"/>
    <w:rsid w:val="00B814A0"/>
    <w:rsid w:val="00B822FC"/>
    <w:rsid w:val="00B86469"/>
    <w:rsid w:val="00BA0185"/>
    <w:rsid w:val="00BB0651"/>
    <w:rsid w:val="00BD29A0"/>
    <w:rsid w:val="00BF61DF"/>
    <w:rsid w:val="00C10597"/>
    <w:rsid w:val="00C22E70"/>
    <w:rsid w:val="00C330B8"/>
    <w:rsid w:val="00C52433"/>
    <w:rsid w:val="00C618C0"/>
    <w:rsid w:val="00C815B7"/>
    <w:rsid w:val="00C85BFC"/>
    <w:rsid w:val="00C97EBB"/>
    <w:rsid w:val="00CA3930"/>
    <w:rsid w:val="00CF4823"/>
    <w:rsid w:val="00D01A65"/>
    <w:rsid w:val="00D0740B"/>
    <w:rsid w:val="00D12F1C"/>
    <w:rsid w:val="00D33DB3"/>
    <w:rsid w:val="00D902CB"/>
    <w:rsid w:val="00DB12CC"/>
    <w:rsid w:val="00DB52A7"/>
    <w:rsid w:val="00DB7ACC"/>
    <w:rsid w:val="00DD6C22"/>
    <w:rsid w:val="00E41904"/>
    <w:rsid w:val="00E46A0B"/>
    <w:rsid w:val="00E86C2A"/>
    <w:rsid w:val="00E86E8E"/>
    <w:rsid w:val="00E942AD"/>
    <w:rsid w:val="00E9673B"/>
    <w:rsid w:val="00E978FF"/>
    <w:rsid w:val="00EB329E"/>
    <w:rsid w:val="00EB3310"/>
    <w:rsid w:val="00EB56F6"/>
    <w:rsid w:val="00F1691A"/>
    <w:rsid w:val="00F419B9"/>
    <w:rsid w:val="00F703A4"/>
    <w:rsid w:val="00F911AA"/>
    <w:rsid w:val="00FB2E75"/>
    <w:rsid w:val="00FB57D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11DE2"/>
  <w15:docId w15:val="{0E222E87-098E-46EE-993A-5D8755EA2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9B72FB"/>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Standaardalinea-lettertype"/>
    <w:uiPriority w:val="99"/>
    <w:unhideWhenUsed/>
    <w:rsid w:val="00BB0651"/>
    <w:rPr>
      <w:color w:val="0563C1" w:themeColor="hyperlink"/>
      <w:u w:val="single"/>
    </w:rPr>
  </w:style>
  <w:style w:type="paragraph" w:styleId="Ballontekst">
    <w:name w:val="Balloon Text"/>
    <w:basedOn w:val="Standaard"/>
    <w:link w:val="BallontekstChar"/>
    <w:uiPriority w:val="99"/>
    <w:semiHidden/>
    <w:unhideWhenUsed/>
    <w:rsid w:val="005F3057"/>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F3057"/>
    <w:rPr>
      <w:rFonts w:ascii="Segoe UI" w:hAnsi="Segoe UI" w:cs="Segoe UI"/>
      <w:sz w:val="18"/>
      <w:szCs w:val="18"/>
    </w:rPr>
  </w:style>
  <w:style w:type="paragraph" w:styleId="Normaalweb">
    <w:name w:val="Normal (Web)"/>
    <w:basedOn w:val="Standaard"/>
    <w:uiPriority w:val="99"/>
    <w:semiHidden/>
    <w:unhideWhenUsed/>
    <w:rsid w:val="00B630ED"/>
    <w:pPr>
      <w:spacing w:before="100" w:beforeAutospacing="1" w:after="100" w:afterAutospacing="1" w:line="240" w:lineRule="auto"/>
    </w:pPr>
    <w:rPr>
      <w:rFonts w:ascii="Times New Roman" w:eastAsia="Times New Roman" w:hAnsi="Times New Roman" w:cs="Times New Roman"/>
      <w:sz w:val="24"/>
      <w:szCs w:val="24"/>
      <w:lang w:eastAsia="nl-BE"/>
    </w:rPr>
  </w:style>
  <w:style w:type="paragraph" w:styleId="Geenafstand">
    <w:name w:val="No Spacing"/>
    <w:uiPriority w:val="1"/>
    <w:qFormat/>
    <w:rsid w:val="00B630ED"/>
    <w:pPr>
      <w:spacing w:after="0" w:line="240" w:lineRule="auto"/>
    </w:pPr>
  </w:style>
  <w:style w:type="character" w:customStyle="1" w:styleId="Onopgelostemelding1">
    <w:name w:val="Onopgeloste melding1"/>
    <w:basedOn w:val="Standaardalinea-lettertype"/>
    <w:uiPriority w:val="99"/>
    <w:semiHidden/>
    <w:unhideWhenUsed/>
    <w:rsid w:val="00187384"/>
    <w:rPr>
      <w:color w:val="605E5C"/>
      <w:shd w:val="clear" w:color="auto" w:fill="E1DFDD"/>
    </w:rPr>
  </w:style>
  <w:style w:type="paragraph" w:styleId="Lijstalinea">
    <w:name w:val="List Paragraph"/>
    <w:basedOn w:val="Standaard"/>
    <w:uiPriority w:val="34"/>
    <w:qFormat/>
    <w:rsid w:val="001C0B05"/>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276660">
      <w:bodyDiv w:val="1"/>
      <w:marLeft w:val="0"/>
      <w:marRight w:val="0"/>
      <w:marTop w:val="0"/>
      <w:marBottom w:val="0"/>
      <w:divBdr>
        <w:top w:val="none" w:sz="0" w:space="0" w:color="auto"/>
        <w:left w:val="none" w:sz="0" w:space="0" w:color="auto"/>
        <w:bottom w:val="none" w:sz="0" w:space="0" w:color="auto"/>
        <w:right w:val="none" w:sz="0" w:space="0" w:color="auto"/>
      </w:divBdr>
    </w:div>
    <w:div w:id="475604734">
      <w:bodyDiv w:val="1"/>
      <w:marLeft w:val="0"/>
      <w:marRight w:val="0"/>
      <w:marTop w:val="0"/>
      <w:marBottom w:val="0"/>
      <w:divBdr>
        <w:top w:val="none" w:sz="0" w:space="0" w:color="auto"/>
        <w:left w:val="none" w:sz="0" w:space="0" w:color="auto"/>
        <w:bottom w:val="none" w:sz="0" w:space="0" w:color="auto"/>
        <w:right w:val="none" w:sz="0" w:space="0" w:color="auto"/>
      </w:divBdr>
    </w:div>
    <w:div w:id="784278010">
      <w:bodyDiv w:val="1"/>
      <w:marLeft w:val="0"/>
      <w:marRight w:val="0"/>
      <w:marTop w:val="0"/>
      <w:marBottom w:val="0"/>
      <w:divBdr>
        <w:top w:val="none" w:sz="0" w:space="0" w:color="auto"/>
        <w:left w:val="none" w:sz="0" w:space="0" w:color="auto"/>
        <w:bottom w:val="none" w:sz="0" w:space="0" w:color="auto"/>
        <w:right w:val="none" w:sz="0" w:space="0" w:color="auto"/>
      </w:divBdr>
    </w:div>
    <w:div w:id="1414086853">
      <w:bodyDiv w:val="1"/>
      <w:marLeft w:val="0"/>
      <w:marRight w:val="0"/>
      <w:marTop w:val="0"/>
      <w:marBottom w:val="0"/>
      <w:divBdr>
        <w:top w:val="none" w:sz="0" w:space="0" w:color="auto"/>
        <w:left w:val="none" w:sz="0" w:space="0" w:color="auto"/>
        <w:bottom w:val="none" w:sz="0" w:space="0" w:color="auto"/>
        <w:right w:val="none" w:sz="0" w:space="0" w:color="auto"/>
      </w:divBdr>
    </w:div>
    <w:div w:id="1589314503">
      <w:bodyDiv w:val="1"/>
      <w:marLeft w:val="0"/>
      <w:marRight w:val="0"/>
      <w:marTop w:val="0"/>
      <w:marBottom w:val="0"/>
      <w:divBdr>
        <w:top w:val="none" w:sz="0" w:space="0" w:color="auto"/>
        <w:left w:val="none" w:sz="0" w:space="0" w:color="auto"/>
        <w:bottom w:val="none" w:sz="0" w:space="0" w:color="auto"/>
        <w:right w:val="none" w:sz="0" w:space="0" w:color="auto"/>
      </w:divBdr>
    </w:div>
    <w:div w:id="2043825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ruyskensveld.be" TargetMode="External"/><Relationship Id="rId4" Type="http://schemas.openxmlformats.org/officeDocument/2006/relationships/settings" Target="settings.xml"/><Relationship Id="rId9" Type="http://schemas.openxmlformats.org/officeDocument/2006/relationships/hyperlink" Target="mailto:info@ruyskensveld.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geborg.a\Desktop\Ruyskensveld%20Vacatur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537478-F476-404E-AF98-3F5D07412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Ruyskensveld Vacature</Template>
  <TotalTime>19</TotalTime>
  <Pages>3</Pages>
  <Words>834</Words>
  <Characters>4588</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Ruyskensveld vzw</Company>
  <LinksUpToDate>false</LinksUpToDate>
  <CharactersWithSpaces>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Ingeborg Amerijckx</dc:creator>
  <cp:lastModifiedBy>Ingeborg Amerijckx</cp:lastModifiedBy>
  <cp:revision>6</cp:revision>
  <cp:lastPrinted>2022-04-29T12:53:00Z</cp:lastPrinted>
  <dcterms:created xsi:type="dcterms:W3CDTF">2023-12-14T10:45:00Z</dcterms:created>
  <dcterms:modified xsi:type="dcterms:W3CDTF">2026-10-23T14:20:00Z</dcterms:modified>
</cp:coreProperties>
</file>