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B095" w14:textId="1093A8A7" w:rsidR="00D62367" w:rsidRPr="00617620" w:rsidRDefault="00BD7D33">
      <w:pPr>
        <w:rPr>
          <w:color w:val="auto"/>
          <w:lang w:val="nl-BE"/>
        </w:rPr>
      </w:pPr>
      <w:r w:rsidRPr="00617620">
        <w:rPr>
          <w:noProof/>
          <w:color w:val="auto"/>
          <w:lang w:val="en-GB" w:eastAsia="en-GB"/>
        </w:rPr>
        <mc:AlternateContent>
          <mc:Choice Requires="wps">
            <w:drawing>
              <wp:anchor distT="0" distB="0" distL="114300" distR="114300" simplePos="0" relativeHeight="251659264" behindDoc="0" locked="0" layoutInCell="1" allowOverlap="1" wp14:anchorId="0EECBEE5" wp14:editId="7973F608">
                <wp:simplePos x="0" y="0"/>
                <wp:positionH relativeFrom="margin">
                  <wp:align>center</wp:align>
                </wp:positionH>
                <wp:positionV relativeFrom="paragraph">
                  <wp:posOffset>1682115</wp:posOffset>
                </wp:positionV>
                <wp:extent cx="6577330" cy="7067550"/>
                <wp:effectExtent l="0" t="0" r="0" b="0"/>
                <wp:wrapTight wrapText="bothSides">
                  <wp:wrapPolygon edited="0">
                    <wp:start x="125" y="175"/>
                    <wp:lineTo x="125" y="21425"/>
                    <wp:lineTo x="21396" y="21425"/>
                    <wp:lineTo x="21396" y="175"/>
                    <wp:lineTo x="125" y="175"/>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7330" cy="706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5EF0D" w14:textId="77777777" w:rsidR="00D94CEE" w:rsidRDefault="00D94CEE" w:rsidP="0051613A">
                            <w:pPr>
                              <w:jc w:val="center"/>
                              <w:rPr>
                                <w:rFonts w:ascii="Frutiger LT Std 45 Light" w:hAnsi="Frutiger LT Std 45 Light"/>
                                <w:b/>
                                <w:color w:val="044B77"/>
                                <w:sz w:val="34"/>
                                <w:szCs w:val="18"/>
                                <w:lang w:val="en-US"/>
                              </w:rPr>
                            </w:pPr>
                          </w:p>
                          <w:p w14:paraId="0353CAB0" w14:textId="57CC24BA" w:rsidR="0051613A" w:rsidRPr="003233BC" w:rsidRDefault="00EB552C" w:rsidP="0051613A">
                            <w:pPr>
                              <w:jc w:val="center"/>
                              <w:rPr>
                                <w:rFonts w:ascii="Frutiger LT Std 45 Light" w:hAnsi="Frutiger LT Std 45 Light"/>
                                <w:b/>
                                <w:color w:val="044B77"/>
                                <w:sz w:val="34"/>
                                <w:szCs w:val="18"/>
                                <w:lang w:val="en-US"/>
                              </w:rPr>
                            </w:pPr>
                            <w:r>
                              <w:rPr>
                                <w:rFonts w:ascii="Frutiger LT Std 45 Light" w:hAnsi="Frutiger LT Std 45 Light"/>
                                <w:b/>
                                <w:color w:val="044B77"/>
                                <w:sz w:val="34"/>
                                <w:szCs w:val="18"/>
                                <w:lang w:val="en-US"/>
                              </w:rPr>
                              <w:t>Maintenance Technician</w:t>
                            </w:r>
                          </w:p>
                          <w:p w14:paraId="138526A8" w14:textId="77777777" w:rsidR="00EB552C" w:rsidRDefault="00EB552C" w:rsidP="003E776B">
                            <w:pPr>
                              <w:pStyle w:val="Basisalinea"/>
                              <w:rPr>
                                <w:rFonts w:ascii="Frutiger LT Std 45 Light" w:hAnsi="Frutiger LT Std 45 Light"/>
                                <w:color w:val="044B77"/>
                                <w:sz w:val="20"/>
                                <w:szCs w:val="22"/>
                                <w:lang w:val="en-US"/>
                              </w:rPr>
                            </w:pPr>
                          </w:p>
                          <w:p w14:paraId="510FC257" w14:textId="0B6A993B" w:rsidR="003E776B" w:rsidRPr="003233BC" w:rsidRDefault="00F679F8" w:rsidP="003E776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About the role:</w:t>
                            </w:r>
                          </w:p>
                          <w:p w14:paraId="316AD71A" w14:textId="41B7B767" w:rsidR="00D079BB" w:rsidRPr="003233BC" w:rsidRDefault="00EB552C" w:rsidP="00D079BB">
                            <w:pPr>
                              <w:pStyle w:val="Basisalinea"/>
                              <w:rPr>
                                <w:rFonts w:ascii="Frutiger LT Std 45 Light" w:hAnsi="Frutiger LT Std 45 Light"/>
                                <w:color w:val="044B77"/>
                                <w:sz w:val="20"/>
                                <w:szCs w:val="22"/>
                                <w:lang w:val="en-US"/>
                              </w:rPr>
                            </w:pPr>
                            <w:r w:rsidRPr="00EB552C">
                              <w:rPr>
                                <w:rFonts w:ascii="Frutiger LT Std 45 Light" w:hAnsi="Frutiger LT Std 45 Light"/>
                                <w:sz w:val="16"/>
                                <w:szCs w:val="22"/>
                              </w:rPr>
                              <w:t xml:space="preserve">As a </w:t>
                            </w:r>
                            <w:r w:rsidRPr="00EB552C">
                              <w:rPr>
                                <w:rFonts w:ascii="Frutiger LT Std 45 Light" w:hAnsi="Frutiger LT Std 45 Light"/>
                                <w:b/>
                                <w:bCs/>
                                <w:sz w:val="16"/>
                                <w:szCs w:val="22"/>
                              </w:rPr>
                              <w:t>Maintenance Technician</w:t>
                            </w:r>
                            <w:r w:rsidRPr="00EB552C">
                              <w:rPr>
                                <w:rFonts w:ascii="Frutiger LT Std 45 Light" w:hAnsi="Frutiger LT Std 45 Light"/>
                                <w:sz w:val="16"/>
                                <w:szCs w:val="22"/>
                              </w:rPr>
                              <w:t>, you will play an essential role in ensuring the optimal and safe operation of our entire equipment fleet by performing preventive and corrective maintenance on electrical installations. You will have the opportunity to use your analytical mindset to conduct periodic inspections of electrical panels, motors, and control systems, efficiently diagnosing and correcting any technical faults. In an environment that values safety and teamwork, you will collaborate closely with other departments to quickly resolve technical challenges, minimize downtime, and maintain the company's highest quality standards.</w:t>
                            </w:r>
                            <w:r w:rsidR="00F679F8">
                              <w:rPr>
                                <w:rFonts w:ascii="Frutiger LT Std 45 Light" w:hAnsi="Frutiger LT Std 45 Light"/>
                                <w:sz w:val="16"/>
                                <w:szCs w:val="22"/>
                              </w:rPr>
                              <w:br/>
                            </w:r>
                            <w:r w:rsidR="00F679F8">
                              <w:rPr>
                                <w:rFonts w:ascii="Frutiger LT Std 45 Light" w:hAnsi="Frutiger LT Std 45 Light"/>
                                <w:sz w:val="16"/>
                                <w:szCs w:val="22"/>
                              </w:rPr>
                              <w:br/>
                            </w:r>
                            <w:r w:rsidR="00F679F8">
                              <w:rPr>
                                <w:rFonts w:ascii="Frutiger LT Std 45 Light" w:hAnsi="Frutiger LT Std 45 Light"/>
                                <w:color w:val="044B77"/>
                                <w:sz w:val="20"/>
                                <w:szCs w:val="22"/>
                                <w:lang w:val="en-US"/>
                              </w:rPr>
                              <w:t>Responsibilities:</w:t>
                            </w:r>
                          </w:p>
                          <w:p w14:paraId="25485F70" w14:textId="0390B527"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Performs preventive and corrective maintenance on electrical installations and equipment.</w:t>
                            </w:r>
                          </w:p>
                          <w:p w14:paraId="6DD2B5A3" w14:textId="106047E5"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Conducts periodic inspections of electrical panels, motors, sensors, and control/security systems.</w:t>
                            </w:r>
                          </w:p>
                          <w:p w14:paraId="5A2879B9" w14:textId="1C04B971"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Diagnoses and remedies electrical and electronic faults.</w:t>
                            </w:r>
                          </w:p>
                          <w:p w14:paraId="74437D4A" w14:textId="658B2C43"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Complies with internal procedures and safety standards during all activities.</w:t>
                            </w:r>
                          </w:p>
                          <w:p w14:paraId="05204C2E" w14:textId="5C2A85DA" w:rsidR="00355F92" w:rsidRPr="00EB552C" w:rsidRDefault="00EB552C" w:rsidP="00EB552C">
                            <w:pPr>
                              <w:pStyle w:val="ListParagraph"/>
                              <w:numPr>
                                <w:ilvl w:val="0"/>
                                <w:numId w:val="17"/>
                              </w:numPr>
                              <w:spacing w:line="278" w:lineRule="auto"/>
                              <w:rPr>
                                <w:rFonts w:ascii="Frutiger LT Std 45 Light" w:hAnsi="Frutiger LT Std 45 Light" w:cs="MinionPro-Regular"/>
                                <w:sz w:val="16"/>
                                <w:lang w:val="en-GB"/>
                              </w:rPr>
                            </w:pPr>
                            <w:r w:rsidRPr="00EB552C">
                              <w:rPr>
                                <w:rFonts w:ascii="Frutiger LT Std 45 Light" w:hAnsi="Frutiger LT Std 45 Light" w:cs="MinionPro-Regular"/>
                                <w:sz w:val="16"/>
                                <w:szCs w:val="16"/>
                              </w:rPr>
                              <w:t>Collaborates with other departments to resolve technical issues and reduce execution downtime.</w:t>
                            </w:r>
                            <w:r w:rsidR="00F679F8" w:rsidRPr="00EB552C">
                              <w:rPr>
                                <w:rFonts w:ascii="Frutiger LT Std 45 Light" w:hAnsi="Frutiger LT Std 45 Light" w:cs="MinionPro-Regular"/>
                                <w:color w:val="044B77"/>
                                <w:sz w:val="20"/>
                              </w:rPr>
                              <w:br/>
                            </w:r>
                          </w:p>
                          <w:p w14:paraId="78DEB4A6" w14:textId="3A7712FD" w:rsidR="003233BC" w:rsidRPr="003233BC" w:rsidRDefault="00F679F8" w:rsidP="00355F92">
                            <w:pPr>
                              <w:spacing w:after="0" w:line="278" w:lineRule="auto"/>
                              <w:rPr>
                                <w:rFonts w:ascii="Frutiger LT Std 45 Light" w:hAnsi="Frutiger LT Std 45 Light" w:cs="MinionPro-Regular"/>
                                <w:sz w:val="16"/>
                                <w:szCs w:val="22"/>
                                <w:lang w:val="en-US"/>
                              </w:rPr>
                            </w:pPr>
                            <w:r>
                              <w:rPr>
                                <w:rFonts w:ascii="Frutiger LT Std 45 Light" w:hAnsi="Frutiger LT Std 45 Light" w:cs="MinionPro-Regular"/>
                                <w:color w:val="044B77"/>
                                <w:sz w:val="20"/>
                                <w:szCs w:val="22"/>
                              </w:rPr>
                              <w:t>Candidate profile:</w:t>
                            </w:r>
                          </w:p>
                          <w:p w14:paraId="3FB7760C" w14:textId="1AC7FE94"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Minimum 10 years of experience in the electrical field.</w:t>
                            </w:r>
                          </w:p>
                          <w:p w14:paraId="1E7F5259" w14:textId="45439463"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Qualified electrician certification.</w:t>
                            </w:r>
                          </w:p>
                          <w:p w14:paraId="74D3CBB1" w14:textId="45E29ABB"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Knowledge of electronics – mandatory.</w:t>
                            </w:r>
                          </w:p>
                          <w:p w14:paraId="5E8FA564" w14:textId="25C73426"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Intermediate level of English.</w:t>
                            </w:r>
                          </w:p>
                          <w:p w14:paraId="7DB2C119" w14:textId="79138560"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Intermediate PC operating skills.</w:t>
                            </w:r>
                          </w:p>
                          <w:p w14:paraId="158BAC33" w14:textId="4E7F5C9A"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Strong diagnostic and technical problem-solving skills.</w:t>
                            </w:r>
                          </w:p>
                          <w:p w14:paraId="55BEFE29" w14:textId="2ADD55B7"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Positive attitude, teamwork spirit, and results-oriented mindset.</w:t>
                            </w:r>
                          </w:p>
                          <w:p w14:paraId="7D7698B7" w14:textId="7963F994"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Reliability, responsibility, and attention to detail.</w:t>
                            </w:r>
                            <w:r w:rsidR="00F679F8" w:rsidRPr="00EB552C">
                              <w:rPr>
                                <w:rFonts w:ascii="Frutiger LT Std 45 Light" w:hAnsi="Frutiger LT Std 45 Light"/>
                                <w:color w:val="044B77"/>
                                <w:sz w:val="20"/>
                                <w:szCs w:val="22"/>
                                <w:lang w:val="en-US"/>
                              </w:rPr>
                              <w:br/>
                            </w:r>
                          </w:p>
                          <w:p w14:paraId="33E6E45F" w14:textId="6997BE90" w:rsidR="003E776B" w:rsidRPr="00EB552C" w:rsidRDefault="00F679F8" w:rsidP="00EB552C">
                            <w:pPr>
                              <w:pStyle w:val="Basisalinea"/>
                              <w:rPr>
                                <w:rFonts w:ascii="Frutiger LT Std 45 Light" w:hAnsi="Frutiger LT Std 45 Light"/>
                                <w:sz w:val="16"/>
                                <w:szCs w:val="22"/>
                                <w:lang w:val="en-GB"/>
                              </w:rPr>
                            </w:pPr>
                            <w:r w:rsidRPr="00EB552C">
                              <w:rPr>
                                <w:rFonts w:ascii="Frutiger LT Std 45 Light" w:hAnsi="Frutiger LT Std 45 Light"/>
                                <w:color w:val="044B77"/>
                                <w:sz w:val="20"/>
                                <w:szCs w:val="22"/>
                                <w:lang w:val="en-US"/>
                              </w:rPr>
                              <w:t>Our Offer:</w:t>
                            </w:r>
                          </w:p>
                          <w:p w14:paraId="2F62D0BB" w14:textId="0CCB004C"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We offer an exciting job in a collaborative, growth-oriented work environment.</w:t>
                            </w:r>
                          </w:p>
                          <w:p w14:paraId="62205227" w14:textId="6B3A7CA8"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Private </w:t>
                            </w:r>
                            <w:r>
                              <w:rPr>
                                <w:rFonts w:ascii="Frutiger LT Std 45 Light" w:hAnsi="Frutiger LT Std 45 Light"/>
                                <w:sz w:val="16"/>
                                <w:szCs w:val="22"/>
                                <w:lang w:val="en-GB"/>
                              </w:rPr>
                              <w:t>health insurance</w:t>
                            </w:r>
                            <w:r w:rsidRPr="00355F92">
                              <w:rPr>
                                <w:rFonts w:ascii="Frutiger LT Std 45 Light" w:hAnsi="Frutiger LT Std 45 Light"/>
                                <w:sz w:val="16"/>
                                <w:szCs w:val="22"/>
                                <w:lang w:val="en-GB"/>
                              </w:rPr>
                              <w:t xml:space="preserve"> at Regina Maria (upon completion of the </w:t>
                            </w:r>
                            <w:r>
                              <w:rPr>
                                <w:rFonts w:ascii="Frutiger LT Std 45 Light" w:hAnsi="Frutiger LT Std 45 Light"/>
                                <w:sz w:val="16"/>
                                <w:szCs w:val="22"/>
                                <w:lang w:val="en-GB"/>
                              </w:rPr>
                              <w:t>first 3 months</w:t>
                            </w:r>
                            <w:r w:rsidRPr="00355F92">
                              <w:rPr>
                                <w:rFonts w:ascii="Frutiger LT Std 45 Light" w:hAnsi="Frutiger LT Std 45 Light"/>
                                <w:sz w:val="16"/>
                                <w:szCs w:val="22"/>
                                <w:lang w:val="en-GB"/>
                              </w:rPr>
                              <w:t>).</w:t>
                            </w:r>
                          </w:p>
                          <w:p w14:paraId="4ECC17C6" w14:textId="4F06BB71"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Free transportation provided </w:t>
                            </w:r>
                            <w:r>
                              <w:rPr>
                                <w:rFonts w:ascii="Frutiger LT Std 45 Light" w:hAnsi="Frutiger LT Std 45 Light"/>
                                <w:sz w:val="16"/>
                                <w:szCs w:val="22"/>
                                <w:lang w:val="en-GB"/>
                              </w:rPr>
                              <w:t>from Baia Mare and Seini</w:t>
                            </w:r>
                            <w:r w:rsidRPr="00355F92">
                              <w:rPr>
                                <w:rFonts w:ascii="Frutiger LT Std 45 Light" w:hAnsi="Frutiger LT Std 45 Light"/>
                                <w:sz w:val="16"/>
                                <w:szCs w:val="22"/>
                                <w:lang w:val="en-GB"/>
                              </w:rPr>
                              <w:t>.</w:t>
                            </w:r>
                          </w:p>
                          <w:p w14:paraId="2FDCEE6E" w14:textId="06B8F4B4"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Meal tickets worth 40 RON/worked day.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CBEE5" id="_x0000_t202" coordsize="21600,21600" o:spt="202" path="m,l,21600r21600,l21600,xe">
                <v:stroke joinstyle="miter"/>
                <v:path gradientshapeok="t" o:connecttype="rect"/>
              </v:shapetype>
              <v:shape id="Text Box 4" o:spid="_x0000_s1026" type="#_x0000_t202" style="position:absolute;margin-left:0;margin-top:132.45pt;width:517.9pt;height:55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" filled="f" stroked="f">
                <v:textbox inset=",7.2pt,,7.2pt">
                  <w:txbxContent>
                    <w:p w14:paraId="68D5EF0D" w14:textId="77777777" w:rsidR="00D94CEE" w:rsidRDefault="00D94CEE" w:rsidP="0051613A">
                      <w:pPr>
                        <w:jc w:val="center"/>
                        <w:rPr>
                          <w:rFonts w:ascii="Frutiger LT Std 45 Light" w:hAnsi="Frutiger LT Std 45 Light"/>
                          <w:b/>
                          <w:color w:val="044B77"/>
                          <w:sz w:val="34"/>
                          <w:szCs w:val="18"/>
                          <w:lang w:val="en-US"/>
                        </w:rPr>
                      </w:pPr>
                    </w:p>
                    <w:p w14:paraId="0353CAB0" w14:textId="57CC24BA" w:rsidR="0051613A" w:rsidRPr="003233BC" w:rsidRDefault="00EB552C" w:rsidP="0051613A">
                      <w:pPr>
                        <w:jc w:val="center"/>
                        <w:rPr>
                          <w:rFonts w:ascii="Frutiger LT Std 45 Light" w:hAnsi="Frutiger LT Std 45 Light"/>
                          <w:b/>
                          <w:color w:val="044B77"/>
                          <w:sz w:val="34"/>
                          <w:szCs w:val="18"/>
                          <w:lang w:val="en-US"/>
                        </w:rPr>
                      </w:pPr>
                      <w:r>
                        <w:rPr>
                          <w:rFonts w:ascii="Frutiger LT Std 45 Light" w:hAnsi="Frutiger LT Std 45 Light"/>
                          <w:b/>
                          <w:color w:val="044B77"/>
                          <w:sz w:val="34"/>
                          <w:szCs w:val="18"/>
                          <w:lang w:val="en-US"/>
                        </w:rPr>
                        <w:t>Maintenance Technician</w:t>
                      </w:r>
                    </w:p>
                    <w:p w14:paraId="138526A8" w14:textId="77777777" w:rsidR="00EB552C" w:rsidRDefault="00EB552C" w:rsidP="003E776B">
                      <w:pPr>
                        <w:pStyle w:val="Basisalinea"/>
                        <w:rPr>
                          <w:rFonts w:ascii="Frutiger LT Std 45 Light" w:hAnsi="Frutiger LT Std 45 Light"/>
                          <w:color w:val="044B77"/>
                          <w:sz w:val="20"/>
                          <w:szCs w:val="22"/>
                          <w:lang w:val="en-US"/>
                        </w:rPr>
                      </w:pPr>
                    </w:p>
                    <w:p w14:paraId="510FC257" w14:textId="0B6A993B" w:rsidR="003E776B" w:rsidRPr="003233BC" w:rsidRDefault="00F679F8" w:rsidP="003E776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About the role:</w:t>
                      </w:r>
                    </w:p>
                    <w:p w14:paraId="316AD71A" w14:textId="41B7B767" w:rsidR="00D079BB" w:rsidRPr="003233BC" w:rsidRDefault="00EB552C" w:rsidP="00D079BB">
                      <w:pPr>
                        <w:pStyle w:val="Basisalinea"/>
                        <w:rPr>
                          <w:rFonts w:ascii="Frutiger LT Std 45 Light" w:hAnsi="Frutiger LT Std 45 Light"/>
                          <w:color w:val="044B77"/>
                          <w:sz w:val="20"/>
                          <w:szCs w:val="22"/>
                          <w:lang w:val="en-US"/>
                        </w:rPr>
                      </w:pPr>
                      <w:r w:rsidRPr="00EB552C">
                        <w:rPr>
                          <w:rFonts w:ascii="Frutiger LT Std 45 Light" w:hAnsi="Frutiger LT Std 45 Light"/>
                          <w:sz w:val="16"/>
                          <w:szCs w:val="22"/>
                        </w:rPr>
                        <w:t xml:space="preserve">As a </w:t>
                      </w:r>
                      <w:r w:rsidRPr="00EB552C">
                        <w:rPr>
                          <w:rFonts w:ascii="Frutiger LT Std 45 Light" w:hAnsi="Frutiger LT Std 45 Light"/>
                          <w:b/>
                          <w:bCs/>
                          <w:sz w:val="16"/>
                          <w:szCs w:val="22"/>
                        </w:rPr>
                        <w:t>Maintenance Technician</w:t>
                      </w:r>
                      <w:r w:rsidRPr="00EB552C">
                        <w:rPr>
                          <w:rFonts w:ascii="Frutiger LT Std 45 Light" w:hAnsi="Frutiger LT Std 45 Light"/>
                          <w:sz w:val="16"/>
                          <w:szCs w:val="22"/>
                        </w:rPr>
                        <w:t>, you will play an essential role in ensuring the optimal and safe operation of our entire equipment fleet by performing preventive and corrective maintenance on electrical installations. You will have the opportunity to use your analytical mindset to conduct periodic inspections of electrical panels, motors, and control systems, efficiently diagnosing and correcting any technical faults. In an environment that values safety and teamwork, you will collaborate closely with other departments to quickly resolve technical challenges, minimize downtime, and maintain the company's highest quality standards.</w:t>
                      </w:r>
                      <w:r w:rsidR="00F679F8">
                        <w:rPr>
                          <w:rFonts w:ascii="Frutiger LT Std 45 Light" w:hAnsi="Frutiger LT Std 45 Light"/>
                          <w:sz w:val="16"/>
                          <w:szCs w:val="22"/>
                        </w:rPr>
                        <w:br/>
                      </w:r>
                      <w:r w:rsidR="00F679F8">
                        <w:rPr>
                          <w:rFonts w:ascii="Frutiger LT Std 45 Light" w:hAnsi="Frutiger LT Std 45 Light"/>
                          <w:sz w:val="16"/>
                          <w:szCs w:val="22"/>
                        </w:rPr>
                        <w:br/>
                      </w:r>
                      <w:r w:rsidR="00F679F8">
                        <w:rPr>
                          <w:rFonts w:ascii="Frutiger LT Std 45 Light" w:hAnsi="Frutiger LT Std 45 Light"/>
                          <w:color w:val="044B77"/>
                          <w:sz w:val="20"/>
                          <w:szCs w:val="22"/>
                          <w:lang w:val="en-US"/>
                        </w:rPr>
                        <w:t>Responsibilities:</w:t>
                      </w:r>
                    </w:p>
                    <w:p w14:paraId="25485F70" w14:textId="0390B527"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Performs preventive and corrective maintenance on electrical installations and equipment.</w:t>
                      </w:r>
                    </w:p>
                    <w:p w14:paraId="6DD2B5A3" w14:textId="106047E5"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Conducts periodic inspections of electrical panels, motors, sensors, and control/security systems.</w:t>
                      </w:r>
                    </w:p>
                    <w:p w14:paraId="5A2879B9" w14:textId="1C04B971"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Diagnoses and remedies electrical and electronic faults.</w:t>
                      </w:r>
                    </w:p>
                    <w:p w14:paraId="74437D4A" w14:textId="658B2C43" w:rsidR="00EB552C" w:rsidRPr="00EB552C" w:rsidRDefault="00EB552C" w:rsidP="00EB552C">
                      <w:pPr>
                        <w:pStyle w:val="ListParagraph"/>
                        <w:numPr>
                          <w:ilvl w:val="0"/>
                          <w:numId w:val="17"/>
                        </w:numPr>
                        <w:spacing w:line="278" w:lineRule="auto"/>
                        <w:rPr>
                          <w:rFonts w:ascii="Frutiger LT Std 45 Light" w:hAnsi="Frutiger LT Std 45 Light" w:cs="MinionPro-Regular"/>
                          <w:sz w:val="16"/>
                          <w:szCs w:val="16"/>
                        </w:rPr>
                      </w:pPr>
                      <w:r w:rsidRPr="00EB552C">
                        <w:rPr>
                          <w:rFonts w:ascii="Frutiger LT Std 45 Light" w:hAnsi="Frutiger LT Std 45 Light" w:cs="MinionPro-Regular"/>
                          <w:sz w:val="16"/>
                          <w:szCs w:val="16"/>
                        </w:rPr>
                        <w:t>Complies with internal procedures and safety standards during all activities.</w:t>
                      </w:r>
                    </w:p>
                    <w:p w14:paraId="05204C2E" w14:textId="5C2A85DA" w:rsidR="00355F92" w:rsidRPr="00EB552C" w:rsidRDefault="00EB552C" w:rsidP="00EB552C">
                      <w:pPr>
                        <w:pStyle w:val="ListParagraph"/>
                        <w:numPr>
                          <w:ilvl w:val="0"/>
                          <w:numId w:val="17"/>
                        </w:numPr>
                        <w:spacing w:line="278" w:lineRule="auto"/>
                        <w:rPr>
                          <w:rFonts w:ascii="Frutiger LT Std 45 Light" w:hAnsi="Frutiger LT Std 45 Light" w:cs="MinionPro-Regular"/>
                          <w:sz w:val="16"/>
                          <w:lang w:val="en-GB"/>
                        </w:rPr>
                      </w:pPr>
                      <w:r w:rsidRPr="00EB552C">
                        <w:rPr>
                          <w:rFonts w:ascii="Frutiger LT Std 45 Light" w:hAnsi="Frutiger LT Std 45 Light" w:cs="MinionPro-Regular"/>
                          <w:sz w:val="16"/>
                          <w:szCs w:val="16"/>
                        </w:rPr>
                        <w:t>Collaborates with other departments to resolve technical issues and reduce execution downtime.</w:t>
                      </w:r>
                      <w:r w:rsidR="00F679F8" w:rsidRPr="00EB552C">
                        <w:rPr>
                          <w:rFonts w:ascii="Frutiger LT Std 45 Light" w:hAnsi="Frutiger LT Std 45 Light" w:cs="MinionPro-Regular"/>
                          <w:color w:val="044B77"/>
                          <w:sz w:val="20"/>
                        </w:rPr>
                        <w:br/>
                      </w:r>
                    </w:p>
                    <w:p w14:paraId="78DEB4A6" w14:textId="3A7712FD" w:rsidR="003233BC" w:rsidRPr="003233BC" w:rsidRDefault="00F679F8" w:rsidP="00355F92">
                      <w:pPr>
                        <w:spacing w:after="0" w:line="278" w:lineRule="auto"/>
                        <w:rPr>
                          <w:rFonts w:ascii="Frutiger LT Std 45 Light" w:hAnsi="Frutiger LT Std 45 Light" w:cs="MinionPro-Regular"/>
                          <w:sz w:val="16"/>
                          <w:szCs w:val="22"/>
                          <w:lang w:val="en-US"/>
                        </w:rPr>
                      </w:pPr>
                      <w:r>
                        <w:rPr>
                          <w:rFonts w:ascii="Frutiger LT Std 45 Light" w:hAnsi="Frutiger LT Std 45 Light" w:cs="MinionPro-Regular"/>
                          <w:color w:val="044B77"/>
                          <w:sz w:val="20"/>
                          <w:szCs w:val="22"/>
                        </w:rPr>
                        <w:t>Candidate profile:</w:t>
                      </w:r>
                    </w:p>
                    <w:p w14:paraId="3FB7760C" w14:textId="1AC7FE94"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Minimum 10 years of experience in the electrical field.</w:t>
                      </w:r>
                    </w:p>
                    <w:p w14:paraId="1E7F5259" w14:textId="45439463"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Qualified electrician certification.</w:t>
                      </w:r>
                    </w:p>
                    <w:p w14:paraId="74D3CBB1" w14:textId="45E29ABB"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Knowledge of electronics – mandatory.</w:t>
                      </w:r>
                    </w:p>
                    <w:p w14:paraId="5E8FA564" w14:textId="25C73426"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Intermediate level of English.</w:t>
                      </w:r>
                    </w:p>
                    <w:p w14:paraId="7DB2C119" w14:textId="79138560"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Intermediate PC operating skills.</w:t>
                      </w:r>
                    </w:p>
                    <w:p w14:paraId="158BAC33" w14:textId="4E7F5C9A"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Strong diagnostic and technical problem-solving skills.</w:t>
                      </w:r>
                    </w:p>
                    <w:p w14:paraId="55BEFE29" w14:textId="2ADD55B7"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Positive attitude, teamwork spirit, and results-oriented mindset.</w:t>
                      </w:r>
                    </w:p>
                    <w:p w14:paraId="7D7698B7" w14:textId="7963F994" w:rsidR="00EB552C" w:rsidRPr="00EB552C" w:rsidRDefault="00EB552C" w:rsidP="00EB552C">
                      <w:pPr>
                        <w:pStyle w:val="Basisalinea"/>
                        <w:numPr>
                          <w:ilvl w:val="0"/>
                          <w:numId w:val="18"/>
                        </w:numPr>
                        <w:rPr>
                          <w:rFonts w:ascii="Frutiger LT Std 45 Light" w:hAnsi="Frutiger LT Std 45 Light"/>
                          <w:sz w:val="16"/>
                          <w:szCs w:val="22"/>
                          <w:lang w:val="en-GB"/>
                        </w:rPr>
                      </w:pPr>
                      <w:r w:rsidRPr="00EB552C">
                        <w:rPr>
                          <w:rFonts w:ascii="Frutiger LT Std 45 Light" w:hAnsi="Frutiger LT Std 45 Light"/>
                          <w:sz w:val="16"/>
                          <w:szCs w:val="22"/>
                          <w:lang w:val="en-GB"/>
                        </w:rPr>
                        <w:t>Reliability, responsibility, and attention to detail.</w:t>
                      </w:r>
                      <w:r w:rsidR="00F679F8" w:rsidRPr="00EB552C">
                        <w:rPr>
                          <w:rFonts w:ascii="Frutiger LT Std 45 Light" w:hAnsi="Frutiger LT Std 45 Light"/>
                          <w:color w:val="044B77"/>
                          <w:sz w:val="20"/>
                          <w:szCs w:val="22"/>
                          <w:lang w:val="en-US"/>
                        </w:rPr>
                        <w:br/>
                      </w:r>
                    </w:p>
                    <w:p w14:paraId="33E6E45F" w14:textId="6997BE90" w:rsidR="003E776B" w:rsidRPr="00EB552C" w:rsidRDefault="00F679F8" w:rsidP="00EB552C">
                      <w:pPr>
                        <w:pStyle w:val="Basisalinea"/>
                        <w:rPr>
                          <w:rFonts w:ascii="Frutiger LT Std 45 Light" w:hAnsi="Frutiger LT Std 45 Light"/>
                          <w:sz w:val="16"/>
                          <w:szCs w:val="22"/>
                          <w:lang w:val="en-GB"/>
                        </w:rPr>
                      </w:pPr>
                      <w:r w:rsidRPr="00EB552C">
                        <w:rPr>
                          <w:rFonts w:ascii="Frutiger LT Std 45 Light" w:hAnsi="Frutiger LT Std 45 Light"/>
                          <w:color w:val="044B77"/>
                          <w:sz w:val="20"/>
                          <w:szCs w:val="22"/>
                          <w:lang w:val="en-US"/>
                        </w:rPr>
                        <w:t>Our Offer:</w:t>
                      </w:r>
                    </w:p>
                    <w:p w14:paraId="2F62D0BB" w14:textId="0CCB004C"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We offer an exciting job in a collaborative, growth-oriented work environment.</w:t>
                      </w:r>
                    </w:p>
                    <w:p w14:paraId="62205227" w14:textId="6B3A7CA8"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Private </w:t>
                      </w:r>
                      <w:r>
                        <w:rPr>
                          <w:rFonts w:ascii="Frutiger LT Std 45 Light" w:hAnsi="Frutiger LT Std 45 Light"/>
                          <w:sz w:val="16"/>
                          <w:szCs w:val="22"/>
                          <w:lang w:val="en-GB"/>
                        </w:rPr>
                        <w:t>health insurance</w:t>
                      </w:r>
                      <w:r w:rsidRPr="00355F92">
                        <w:rPr>
                          <w:rFonts w:ascii="Frutiger LT Std 45 Light" w:hAnsi="Frutiger LT Std 45 Light"/>
                          <w:sz w:val="16"/>
                          <w:szCs w:val="22"/>
                          <w:lang w:val="en-GB"/>
                        </w:rPr>
                        <w:t xml:space="preserve"> at Regina Maria (upon completion of the </w:t>
                      </w:r>
                      <w:r>
                        <w:rPr>
                          <w:rFonts w:ascii="Frutiger LT Std 45 Light" w:hAnsi="Frutiger LT Std 45 Light"/>
                          <w:sz w:val="16"/>
                          <w:szCs w:val="22"/>
                          <w:lang w:val="en-GB"/>
                        </w:rPr>
                        <w:t>first 3 months</w:t>
                      </w:r>
                      <w:r w:rsidRPr="00355F92">
                        <w:rPr>
                          <w:rFonts w:ascii="Frutiger LT Std 45 Light" w:hAnsi="Frutiger LT Std 45 Light"/>
                          <w:sz w:val="16"/>
                          <w:szCs w:val="22"/>
                          <w:lang w:val="en-GB"/>
                        </w:rPr>
                        <w:t>).</w:t>
                      </w:r>
                    </w:p>
                    <w:p w14:paraId="4ECC17C6" w14:textId="4F06BB71"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Free transportation provided </w:t>
                      </w:r>
                      <w:r>
                        <w:rPr>
                          <w:rFonts w:ascii="Frutiger LT Std 45 Light" w:hAnsi="Frutiger LT Std 45 Light"/>
                          <w:sz w:val="16"/>
                          <w:szCs w:val="22"/>
                          <w:lang w:val="en-GB"/>
                        </w:rPr>
                        <w:t>from Baia Mare and Seini</w:t>
                      </w:r>
                      <w:r w:rsidRPr="00355F92">
                        <w:rPr>
                          <w:rFonts w:ascii="Frutiger LT Std 45 Light" w:hAnsi="Frutiger LT Std 45 Light"/>
                          <w:sz w:val="16"/>
                          <w:szCs w:val="22"/>
                          <w:lang w:val="en-GB"/>
                        </w:rPr>
                        <w:t>.</w:t>
                      </w:r>
                    </w:p>
                    <w:p w14:paraId="2FDCEE6E" w14:textId="06B8F4B4"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Meal tickets worth 40 RON/worked day.</w:t>
                      </w:r>
                    </w:p>
                  </w:txbxContent>
                </v:textbox>
                <w10:wrap type="tight" anchorx="margin"/>
              </v:shape>
            </w:pict>
          </mc:Fallback>
        </mc:AlternateContent>
      </w:r>
      <w:r w:rsidR="00D8489C" w:rsidRPr="00617620">
        <w:rPr>
          <w:noProof/>
          <w:color w:val="auto"/>
          <w:lang w:val="en-GB" w:eastAsia="en-GB"/>
        </w:rPr>
        <mc:AlternateContent>
          <mc:Choice Requires="wps">
            <w:drawing>
              <wp:anchor distT="0" distB="0" distL="114300" distR="114300" simplePos="0" relativeHeight="251660288" behindDoc="0" locked="0" layoutInCell="1" allowOverlap="1" wp14:anchorId="3B0AA280" wp14:editId="3D1826AB">
                <wp:simplePos x="0" y="0"/>
                <wp:positionH relativeFrom="column">
                  <wp:posOffset>-685800</wp:posOffset>
                </wp:positionH>
                <wp:positionV relativeFrom="paragraph">
                  <wp:posOffset>8388819</wp:posOffset>
                </wp:positionV>
                <wp:extent cx="6629400" cy="13716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35E53" w14:textId="77777777" w:rsidR="005A1FDC" w:rsidRDefault="00066779" w:rsidP="005A1FDC">
                            <w:pPr>
                              <w:jc w:val="both"/>
                              <w:rPr>
                                <w:rFonts w:ascii="Frutiger LT Std 45 Light" w:hAnsi="Frutiger LT Std 45 Light"/>
                                <w:b/>
                                <w:color w:val="FFFFFF" w:themeColor="background1"/>
                                <w:sz w:val="24"/>
                                <w:szCs w:val="30"/>
                                <w:lang w:val="en-US"/>
                              </w:rPr>
                            </w:pPr>
                            <w:r w:rsidRPr="00066779">
                              <w:rPr>
                                <w:rFonts w:ascii="Frutiger LT Std 45 Light" w:hAnsi="Frutiger LT Std 45 Light"/>
                                <w:b/>
                                <w:color w:val="FFFFFF" w:themeColor="background1"/>
                                <w:sz w:val="24"/>
                                <w:szCs w:val="30"/>
                                <w:lang w:val="en-US"/>
                              </w:rPr>
                              <w:t>Your f</w:t>
                            </w:r>
                            <w:r w:rsidRPr="005341A7">
                              <w:rPr>
                                <w:rFonts w:ascii="Frutiger LT Std 45 Light" w:hAnsi="Frutiger LT Std 45 Light"/>
                                <w:b/>
                                <w:color w:val="FFFFFF" w:themeColor="background1"/>
                                <w:sz w:val="24"/>
                                <w:szCs w:val="30"/>
                                <w:lang w:val="en-US"/>
                              </w:rPr>
                              <w:t>uture</w:t>
                            </w:r>
                            <w:r w:rsidR="00E74626" w:rsidRPr="005341A7">
                              <w:rPr>
                                <w:rFonts w:ascii="Frutiger LT Std 45 Light" w:hAnsi="Frutiger LT Std 45 Light"/>
                                <w:b/>
                                <w:color w:val="FFFFFF" w:themeColor="background1"/>
                                <w:sz w:val="24"/>
                                <w:szCs w:val="30"/>
                                <w:lang w:val="en-US"/>
                              </w:rPr>
                              <w:t>?</w:t>
                            </w:r>
                          </w:p>
                          <w:p w14:paraId="6E143FB9" w14:textId="063C7A80" w:rsidR="003E776B" w:rsidRPr="005A1FDC" w:rsidRDefault="00066779" w:rsidP="005A1FDC">
                            <w:pPr>
                              <w:jc w:val="both"/>
                              <w:rPr>
                                <w:rFonts w:ascii="Frutiger LT Std 45 Light" w:hAnsi="Frutiger LT Std 45 Light"/>
                                <w:b/>
                                <w:color w:val="FFFFFF" w:themeColor="background1"/>
                                <w:sz w:val="24"/>
                                <w:szCs w:val="30"/>
                                <w:lang w:val="en-US"/>
                              </w:rPr>
                            </w:pPr>
                            <w:r w:rsidRPr="005341A7">
                              <w:rPr>
                                <w:rFonts w:ascii="Helvetica" w:hAnsi="Helvetica"/>
                                <w:color w:val="FFFFFF" w:themeColor="background1"/>
                                <w:sz w:val="20"/>
                                <w:szCs w:val="15"/>
                                <w:lang w:val="en-US"/>
                              </w:rPr>
                              <w:t xml:space="preserve">Then we would like to receive your application together with your CV! You can send your application by email to </w:t>
                            </w:r>
                            <w:r w:rsidR="00D94CEE" w:rsidRPr="007C6574">
                              <w:rPr>
                                <w:rFonts w:ascii="Helvetica" w:hAnsi="Helvetica"/>
                                <w:b/>
                                <w:bCs/>
                                <w:color w:val="FFFFFF" w:themeColor="background1"/>
                                <w:sz w:val="20"/>
                                <w:szCs w:val="15"/>
                                <w:lang w:val="en-US"/>
                              </w:rPr>
                              <w:t>hr@delta-engineering.ro</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AA280" id="Text Box 5" o:spid="_x0000_s1027" type="#_x0000_t202" style="position:absolute;margin-left:-54pt;margin-top:660.55pt;width:522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" filled="f" stroked="f">
                <v:textbox inset=",7.2pt,,7.2pt">
                  <w:txbxContent>
                    <w:p w14:paraId="4DB35E53" w14:textId="77777777" w:rsidR="005A1FDC" w:rsidRDefault="00066779" w:rsidP="005A1FDC">
                      <w:pPr>
                        <w:jc w:val="both"/>
                        <w:rPr>
                          <w:rFonts w:ascii="Frutiger LT Std 45 Light" w:hAnsi="Frutiger LT Std 45 Light"/>
                          <w:b/>
                          <w:color w:val="FFFFFF" w:themeColor="background1"/>
                          <w:sz w:val="24"/>
                          <w:szCs w:val="30"/>
                          <w:lang w:val="en-US"/>
                        </w:rPr>
                      </w:pPr>
                      <w:r w:rsidRPr="00066779">
                        <w:rPr>
                          <w:rFonts w:ascii="Frutiger LT Std 45 Light" w:hAnsi="Frutiger LT Std 45 Light"/>
                          <w:b/>
                          <w:color w:val="FFFFFF" w:themeColor="background1"/>
                          <w:sz w:val="24"/>
                          <w:szCs w:val="30"/>
                          <w:lang w:val="en-US"/>
                        </w:rPr>
                        <w:t>Your f</w:t>
                      </w:r>
                      <w:r w:rsidRPr="005341A7">
                        <w:rPr>
                          <w:rFonts w:ascii="Frutiger LT Std 45 Light" w:hAnsi="Frutiger LT Std 45 Light"/>
                          <w:b/>
                          <w:color w:val="FFFFFF" w:themeColor="background1"/>
                          <w:sz w:val="24"/>
                          <w:szCs w:val="30"/>
                          <w:lang w:val="en-US"/>
                        </w:rPr>
                        <w:t>uture</w:t>
                      </w:r>
                      <w:r w:rsidR="00E74626" w:rsidRPr="005341A7">
                        <w:rPr>
                          <w:rFonts w:ascii="Frutiger LT Std 45 Light" w:hAnsi="Frutiger LT Std 45 Light"/>
                          <w:b/>
                          <w:color w:val="FFFFFF" w:themeColor="background1"/>
                          <w:sz w:val="24"/>
                          <w:szCs w:val="30"/>
                          <w:lang w:val="en-US"/>
                        </w:rPr>
                        <w:t>?</w:t>
                      </w:r>
                    </w:p>
                    <w:p w14:paraId="6E143FB9" w14:textId="063C7A80" w:rsidR="003E776B" w:rsidRPr="005A1FDC" w:rsidRDefault="00066779" w:rsidP="005A1FDC">
                      <w:pPr>
                        <w:jc w:val="both"/>
                        <w:rPr>
                          <w:rFonts w:ascii="Frutiger LT Std 45 Light" w:hAnsi="Frutiger LT Std 45 Light"/>
                          <w:b/>
                          <w:color w:val="FFFFFF" w:themeColor="background1"/>
                          <w:sz w:val="24"/>
                          <w:szCs w:val="30"/>
                          <w:lang w:val="en-US"/>
                        </w:rPr>
                      </w:pPr>
                      <w:r w:rsidRPr="005341A7">
                        <w:rPr>
                          <w:rFonts w:ascii="Helvetica" w:hAnsi="Helvetica"/>
                          <w:color w:val="FFFFFF" w:themeColor="background1"/>
                          <w:sz w:val="20"/>
                          <w:szCs w:val="15"/>
                          <w:lang w:val="en-US"/>
                        </w:rPr>
                        <w:t xml:space="preserve">Then we would like to receive your application together with your CV! You can send your application by email to </w:t>
                      </w:r>
                      <w:r w:rsidR="00D94CEE" w:rsidRPr="007C6574">
                        <w:rPr>
                          <w:rFonts w:ascii="Helvetica" w:hAnsi="Helvetica"/>
                          <w:b/>
                          <w:bCs/>
                          <w:color w:val="FFFFFF" w:themeColor="background1"/>
                          <w:sz w:val="20"/>
                          <w:szCs w:val="15"/>
                          <w:lang w:val="en-US"/>
                        </w:rPr>
                        <w:t>hr@delta-engineering.ro</w:t>
                      </w:r>
                    </w:p>
                  </w:txbxContent>
                </v:textbox>
              </v:shape>
            </w:pict>
          </mc:Fallback>
        </mc:AlternateContent>
      </w:r>
      <w:r w:rsidR="00E849BA" w:rsidRPr="00617620">
        <w:rPr>
          <w:noProof/>
          <w:color w:val="auto"/>
          <w:lang w:val="en-GB" w:eastAsia="en-GB"/>
        </w:rPr>
        <mc:AlternateContent>
          <mc:Choice Requires="wps">
            <w:drawing>
              <wp:anchor distT="0" distB="0" distL="114300" distR="114300" simplePos="0" relativeHeight="251658240" behindDoc="0" locked="0" layoutInCell="1" allowOverlap="1" wp14:anchorId="020130C7" wp14:editId="3BF16789">
                <wp:simplePos x="0" y="0"/>
                <wp:positionH relativeFrom="margin">
                  <wp:align>center</wp:align>
                </wp:positionH>
                <wp:positionV relativeFrom="paragraph">
                  <wp:posOffset>342900</wp:posOffset>
                </wp:positionV>
                <wp:extent cx="6410325" cy="1443990"/>
                <wp:effectExtent l="0" t="0" r="0" b="0"/>
                <wp:wrapTight wrapText="bothSides">
                  <wp:wrapPolygon edited="0">
                    <wp:start x="128" y="855"/>
                    <wp:lineTo x="128" y="20517"/>
                    <wp:lineTo x="21375" y="20517"/>
                    <wp:lineTo x="21375" y="855"/>
                    <wp:lineTo x="128" y="855"/>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44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9A554" w14:textId="77777777" w:rsidR="00066779" w:rsidRPr="00364554" w:rsidRDefault="00066779" w:rsidP="00066779">
                            <w:pPr>
                              <w:jc w:val="both"/>
                              <w:rPr>
                                <w:rFonts w:ascii="Frutiger LT Std 45 Light" w:hAnsi="Frutiger LT Std 45 Light"/>
                                <w:b/>
                                <w:color w:val="FFFFFF" w:themeColor="background1"/>
                                <w:sz w:val="24"/>
                                <w:szCs w:val="30"/>
                                <w:lang w:val="en-GB"/>
                              </w:rPr>
                            </w:pPr>
                            <w:r>
                              <w:rPr>
                                <w:rFonts w:ascii="Frutiger LT Std 45 Light" w:hAnsi="Frutiger LT Std 45 Light"/>
                                <w:b/>
                                <w:color w:val="FFFFFF" w:themeColor="background1"/>
                                <w:sz w:val="24"/>
                                <w:szCs w:val="30"/>
                                <w:lang w:val="en-GB"/>
                              </w:rPr>
                              <w:t>Our offer, your future.</w:t>
                            </w:r>
                          </w:p>
                          <w:p w14:paraId="6F89A910" w14:textId="77777777" w:rsidR="00F679F8" w:rsidRPr="00F52617" w:rsidRDefault="00F679F8" w:rsidP="00F679F8">
                            <w:pPr>
                              <w:pStyle w:val="Default"/>
                              <w:rPr>
                                <w:rFonts w:ascii="Frutiger LT Std 45 Light" w:hAnsi="Frutiger LT Std 45 Light"/>
                                <w:color w:val="FFFFFF" w:themeColor="background1"/>
                                <w:sz w:val="20"/>
                                <w:szCs w:val="20"/>
                              </w:rPr>
                            </w:pPr>
                            <w:r w:rsidRPr="00F52617">
                              <w:rPr>
                                <w:rFonts w:ascii="Frutiger LT Std 45 Light" w:hAnsi="Frutiger LT Std 45 Light"/>
                                <w:color w:val="FFFFFF" w:themeColor="background1"/>
                                <w:sz w:val="20"/>
                                <w:szCs w:val="20"/>
                              </w:rPr>
                              <w:t xml:space="preserve">Delta Engineering is the European market leader in factory automation for the blow moulding industry. </w:t>
                            </w:r>
                            <w:r w:rsidRPr="006D435E">
                              <w:rPr>
                                <w:rFonts w:ascii="Frutiger LT Std 45 Light" w:hAnsi="Frutiger LT Std 45 Light" w:cstheme="minorBidi"/>
                                <w:color w:val="FFFFFF" w:themeColor="background1"/>
                                <w:sz w:val="20"/>
                                <w:szCs w:val="20"/>
                              </w:rPr>
                              <w:t>Started as a two-man business in 1992, Delta Group today is working with 200 qualified and dedicated employees across our 3 sites.</w:t>
                            </w:r>
                            <w:r w:rsidRPr="00F52617">
                              <w:rPr>
                                <w:rFonts w:ascii="Frutiger LT Std 45 Light" w:hAnsi="Frutiger LT Std 45 Light"/>
                                <w:color w:val="FFFFFF" w:themeColor="background1"/>
                                <w:sz w:val="20"/>
                                <w:szCs w:val="20"/>
                              </w:rPr>
                              <w:t xml:space="preserve"> Together we develop a wide range of innovative and efficient quality machines in close cooperation with our customers. </w:t>
                            </w:r>
                            <w:r>
                              <w:rPr>
                                <w:rFonts w:ascii="Frutiger LT Std 45 Light" w:hAnsi="Frutiger LT Std 45 Light"/>
                                <w:color w:val="FFFFFF" w:themeColor="background1"/>
                                <w:sz w:val="20"/>
                                <w:szCs w:val="20"/>
                              </w:rPr>
                              <w:t>In this way</w:t>
                            </w:r>
                            <w:r w:rsidRPr="00F52617">
                              <w:rPr>
                                <w:rFonts w:ascii="Frutiger LT Std 45 Light" w:hAnsi="Frutiger LT Std 45 Light"/>
                                <w:color w:val="FFFFFF" w:themeColor="background1"/>
                                <w:sz w:val="20"/>
                                <w:szCs w:val="20"/>
                              </w:rPr>
                              <w:t xml:space="preserve"> we guarantee a stable position on the market and a promising future for our company</w:t>
                            </w:r>
                            <w:r w:rsidRPr="00F52617">
                              <w:rPr>
                                <w:color w:val="FFFFFF" w:themeColor="background1"/>
                                <w:sz w:val="20"/>
                                <w:szCs w:val="20"/>
                              </w:rPr>
                              <w:t xml:space="preserve"> </w:t>
                            </w:r>
                            <w:r w:rsidRPr="00F52617">
                              <w:rPr>
                                <w:rFonts w:ascii="Frutiger LT Std 45 Light" w:hAnsi="Frutiger LT Std 45 Light"/>
                                <w:color w:val="FFFFFF" w:themeColor="background1"/>
                                <w:sz w:val="20"/>
                                <w:szCs w:val="20"/>
                              </w:rPr>
                              <w:t>and our employees.</w:t>
                            </w:r>
                            <w:r>
                              <w:rPr>
                                <w:rFonts w:ascii="Frutiger LT Std 45 Light" w:hAnsi="Frutiger LT Std 45 Light"/>
                                <w:color w:val="FFFFFF" w:themeColor="background1"/>
                                <w:sz w:val="20"/>
                                <w:szCs w:val="20"/>
                              </w:rPr>
                              <w:t xml:space="preserve"> To guarantee our further development, we are looking for a:</w:t>
                            </w:r>
                          </w:p>
                          <w:p w14:paraId="3E2C7391" w14:textId="49AF923A" w:rsidR="003E776B" w:rsidRPr="00066779" w:rsidRDefault="003E776B" w:rsidP="00F679F8">
                            <w:pPr>
                              <w:rPr>
                                <w:rFonts w:ascii="Frutiger LT Std 45 Light" w:hAnsi="Frutiger LT Std 45 Light"/>
                                <w:color w:val="FFFFFF" w:themeColor="background1"/>
                                <w:sz w:val="20"/>
                                <w:lang w:val="en-GB"/>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130C7" id="Text Box 2" o:spid="_x0000_s1028" type="#_x0000_t202" style="position:absolute;margin-left:0;margin-top:27pt;width:504.75pt;height:113.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" filled="f" stroked="f">
                <v:textbox inset=",7.2pt,,7.2pt">
                  <w:txbxContent>
                    <w:p w14:paraId="7EC9A554" w14:textId="77777777" w:rsidR="00066779" w:rsidRPr="00364554" w:rsidRDefault="00066779" w:rsidP="00066779">
                      <w:pPr>
                        <w:jc w:val="both"/>
                        <w:rPr>
                          <w:rFonts w:ascii="Frutiger LT Std 45 Light" w:hAnsi="Frutiger LT Std 45 Light"/>
                          <w:b/>
                          <w:color w:val="FFFFFF" w:themeColor="background1"/>
                          <w:sz w:val="24"/>
                          <w:szCs w:val="30"/>
                          <w:lang w:val="en-GB"/>
                        </w:rPr>
                      </w:pPr>
                      <w:r>
                        <w:rPr>
                          <w:rFonts w:ascii="Frutiger LT Std 45 Light" w:hAnsi="Frutiger LT Std 45 Light"/>
                          <w:b/>
                          <w:color w:val="FFFFFF" w:themeColor="background1"/>
                          <w:sz w:val="24"/>
                          <w:szCs w:val="30"/>
                          <w:lang w:val="en-GB"/>
                        </w:rPr>
                        <w:t>Our offer, your future.</w:t>
                      </w:r>
                    </w:p>
                    <w:p w14:paraId="6F89A910" w14:textId="77777777" w:rsidR="00F679F8" w:rsidRPr="00F52617" w:rsidRDefault="00F679F8" w:rsidP="00F679F8">
                      <w:pPr>
                        <w:pStyle w:val="Default"/>
                        <w:rPr>
                          <w:rFonts w:ascii="Frutiger LT Std 45 Light" w:hAnsi="Frutiger LT Std 45 Light"/>
                          <w:color w:val="FFFFFF" w:themeColor="background1"/>
                          <w:sz w:val="20"/>
                          <w:szCs w:val="20"/>
                        </w:rPr>
                      </w:pPr>
                      <w:r w:rsidRPr="00F52617">
                        <w:rPr>
                          <w:rFonts w:ascii="Frutiger LT Std 45 Light" w:hAnsi="Frutiger LT Std 45 Light"/>
                          <w:color w:val="FFFFFF" w:themeColor="background1"/>
                          <w:sz w:val="20"/>
                          <w:szCs w:val="20"/>
                        </w:rPr>
                        <w:t xml:space="preserve">Delta Engineering is the European market leader in factory automation for the blow moulding industry. </w:t>
                      </w:r>
                      <w:r w:rsidRPr="006D435E">
                        <w:rPr>
                          <w:rFonts w:ascii="Frutiger LT Std 45 Light" w:hAnsi="Frutiger LT Std 45 Light" w:cstheme="minorBidi"/>
                          <w:color w:val="FFFFFF" w:themeColor="background1"/>
                          <w:sz w:val="20"/>
                          <w:szCs w:val="20"/>
                        </w:rPr>
                        <w:t>Started as a two-man business in 1992, Delta Group today is working with 200 qualified and dedicated employees across our 3 sites.</w:t>
                      </w:r>
                      <w:r w:rsidRPr="00F52617">
                        <w:rPr>
                          <w:rFonts w:ascii="Frutiger LT Std 45 Light" w:hAnsi="Frutiger LT Std 45 Light"/>
                          <w:color w:val="FFFFFF" w:themeColor="background1"/>
                          <w:sz w:val="20"/>
                          <w:szCs w:val="20"/>
                        </w:rPr>
                        <w:t xml:space="preserve"> Together we develop a wide range of innovative and efficient quality machines in close cooperation with our customers. </w:t>
                      </w:r>
                      <w:r>
                        <w:rPr>
                          <w:rFonts w:ascii="Frutiger LT Std 45 Light" w:hAnsi="Frutiger LT Std 45 Light"/>
                          <w:color w:val="FFFFFF" w:themeColor="background1"/>
                          <w:sz w:val="20"/>
                          <w:szCs w:val="20"/>
                        </w:rPr>
                        <w:t>In this way</w:t>
                      </w:r>
                      <w:r w:rsidRPr="00F52617">
                        <w:rPr>
                          <w:rFonts w:ascii="Frutiger LT Std 45 Light" w:hAnsi="Frutiger LT Std 45 Light"/>
                          <w:color w:val="FFFFFF" w:themeColor="background1"/>
                          <w:sz w:val="20"/>
                          <w:szCs w:val="20"/>
                        </w:rPr>
                        <w:t xml:space="preserve"> we guarantee a stable position on the market and a promising future for our company</w:t>
                      </w:r>
                      <w:r w:rsidRPr="00F52617">
                        <w:rPr>
                          <w:color w:val="FFFFFF" w:themeColor="background1"/>
                          <w:sz w:val="20"/>
                          <w:szCs w:val="20"/>
                        </w:rPr>
                        <w:t xml:space="preserve"> </w:t>
                      </w:r>
                      <w:r w:rsidRPr="00F52617">
                        <w:rPr>
                          <w:rFonts w:ascii="Frutiger LT Std 45 Light" w:hAnsi="Frutiger LT Std 45 Light"/>
                          <w:color w:val="FFFFFF" w:themeColor="background1"/>
                          <w:sz w:val="20"/>
                          <w:szCs w:val="20"/>
                        </w:rPr>
                        <w:t>and our employees.</w:t>
                      </w:r>
                      <w:r>
                        <w:rPr>
                          <w:rFonts w:ascii="Frutiger LT Std 45 Light" w:hAnsi="Frutiger LT Std 45 Light"/>
                          <w:color w:val="FFFFFF" w:themeColor="background1"/>
                          <w:sz w:val="20"/>
                          <w:szCs w:val="20"/>
                        </w:rPr>
                        <w:t xml:space="preserve"> To guarantee our further development, we are looking for a:</w:t>
                      </w:r>
                    </w:p>
                    <w:p w14:paraId="3E2C7391" w14:textId="49AF923A" w:rsidR="003E776B" w:rsidRPr="00066779" w:rsidRDefault="003E776B" w:rsidP="00F679F8">
                      <w:pPr>
                        <w:rPr>
                          <w:rFonts w:ascii="Frutiger LT Std 45 Light" w:hAnsi="Frutiger LT Std 45 Light"/>
                          <w:color w:val="FFFFFF" w:themeColor="background1"/>
                          <w:sz w:val="20"/>
                          <w:lang w:val="en-GB"/>
                        </w:rPr>
                      </w:pPr>
                    </w:p>
                  </w:txbxContent>
                </v:textbox>
                <w10:wrap type="tight" anchorx="margin"/>
              </v:shape>
            </w:pict>
          </mc:Fallback>
        </mc:AlternateContent>
      </w:r>
    </w:p>
    <w:sectPr w:rsidR="00D62367" w:rsidRPr="00617620" w:rsidSect="00D62367">
      <w:headerReference w:type="even" r:id="rId7"/>
      <w:headerReference w:type="default" r:id="rId8"/>
      <w:headerReference w:type="firs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85D32" w14:textId="77777777" w:rsidR="006B5019" w:rsidRDefault="006B5019">
      <w:pPr>
        <w:spacing w:after="0"/>
      </w:pPr>
      <w:r>
        <w:separator/>
      </w:r>
    </w:p>
  </w:endnote>
  <w:endnote w:type="continuationSeparator" w:id="0">
    <w:p w14:paraId="0AAC208E" w14:textId="77777777" w:rsidR="006B5019" w:rsidRDefault="006B50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entury Gothic"/>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CF327" w14:textId="77777777" w:rsidR="006B5019" w:rsidRDefault="006B5019">
      <w:pPr>
        <w:spacing w:after="0"/>
      </w:pPr>
      <w:r>
        <w:separator/>
      </w:r>
    </w:p>
  </w:footnote>
  <w:footnote w:type="continuationSeparator" w:id="0">
    <w:p w14:paraId="64252DB9" w14:textId="77777777" w:rsidR="006B5019" w:rsidRDefault="006B50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C01D" w14:textId="77777777" w:rsidR="003E776B" w:rsidRDefault="006B5019">
    <w:pPr>
      <w:pStyle w:val="Header"/>
    </w:pPr>
    <w:r>
      <w:rPr>
        <w:noProof/>
        <w:lang w:val="en-US"/>
      </w:rPr>
      <w:pict w14:anchorId="6079E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3pt;height:841.9pt;z-index:-251657216;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8964" w14:textId="77777777" w:rsidR="003E776B" w:rsidRDefault="006B5019">
    <w:pPr>
      <w:pStyle w:val="Header"/>
    </w:pPr>
    <w:r>
      <w:rPr>
        <w:noProof/>
        <w:lang w:val="en-US"/>
      </w:rPr>
      <w:pict w14:anchorId="3FCA4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595.3pt;height:841.9pt;z-index:-251658240;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4EAE" w14:textId="77777777" w:rsidR="003E776B" w:rsidRDefault="006B5019">
    <w:pPr>
      <w:pStyle w:val="Header"/>
    </w:pPr>
    <w:r>
      <w:rPr>
        <w:noProof/>
        <w:lang w:val="en-US"/>
      </w:rPr>
      <w:pict w14:anchorId="4E061F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3pt;height:841.9pt;z-index:-251656192;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5008C"/>
    <w:multiLevelType w:val="hybridMultilevel"/>
    <w:tmpl w:val="3D98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47ED1"/>
    <w:multiLevelType w:val="multilevel"/>
    <w:tmpl w:val="F774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A4BC9"/>
    <w:multiLevelType w:val="multilevel"/>
    <w:tmpl w:val="6874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42040"/>
    <w:multiLevelType w:val="hybridMultilevel"/>
    <w:tmpl w:val="CC2A2518"/>
    <w:lvl w:ilvl="0" w:tplc="2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55913B5"/>
    <w:multiLevelType w:val="hybridMultilevel"/>
    <w:tmpl w:val="7A26A2DA"/>
    <w:lvl w:ilvl="0" w:tplc="2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5" w15:restartNumberingAfterBreak="0">
    <w:nsid w:val="265714EA"/>
    <w:multiLevelType w:val="hybridMultilevel"/>
    <w:tmpl w:val="00783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55499"/>
    <w:multiLevelType w:val="hybridMultilevel"/>
    <w:tmpl w:val="5C2EA95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355F34AD"/>
    <w:multiLevelType w:val="multilevel"/>
    <w:tmpl w:val="D4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45127"/>
    <w:multiLevelType w:val="multilevel"/>
    <w:tmpl w:val="0D6E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142C8"/>
    <w:multiLevelType w:val="hybridMultilevel"/>
    <w:tmpl w:val="8AB6EDE4"/>
    <w:lvl w:ilvl="0" w:tplc="634E04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C4720"/>
    <w:multiLevelType w:val="hybridMultilevel"/>
    <w:tmpl w:val="94309026"/>
    <w:lvl w:ilvl="0" w:tplc="AD6E034A">
      <w:numFmt w:val="bullet"/>
      <w:lvlText w:val=""/>
      <w:lvlJc w:val="left"/>
      <w:pPr>
        <w:ind w:left="720" w:hanging="360"/>
      </w:pPr>
      <w:rPr>
        <w:rFonts w:ascii="Symbol" w:eastAsia="Calibri"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1" w15:restartNumberingAfterBreak="0">
    <w:nsid w:val="5AB64FF9"/>
    <w:multiLevelType w:val="multilevel"/>
    <w:tmpl w:val="9398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91777"/>
    <w:multiLevelType w:val="multilevel"/>
    <w:tmpl w:val="ADFE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F806E6"/>
    <w:multiLevelType w:val="hybridMultilevel"/>
    <w:tmpl w:val="8DC2F65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6E6B503D"/>
    <w:multiLevelType w:val="hybridMultilevel"/>
    <w:tmpl w:val="785CC878"/>
    <w:lvl w:ilvl="0" w:tplc="C0866462">
      <w:numFmt w:val="bullet"/>
      <w:lvlText w:val="-"/>
      <w:lvlJc w:val="left"/>
      <w:pPr>
        <w:ind w:left="720" w:hanging="360"/>
      </w:pPr>
      <w:rPr>
        <w:rFonts w:ascii="Calibri" w:eastAsia="Aptos"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5" w15:restartNumberingAfterBreak="0">
    <w:nsid w:val="6E823A87"/>
    <w:multiLevelType w:val="hybridMultilevel"/>
    <w:tmpl w:val="0E0A13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12E2EBB"/>
    <w:multiLevelType w:val="multilevel"/>
    <w:tmpl w:val="D4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0E5731"/>
    <w:multiLevelType w:val="multilevel"/>
    <w:tmpl w:val="54A8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401372">
    <w:abstractNumId w:val="9"/>
  </w:num>
  <w:num w:numId="2" w16cid:durableId="462043954">
    <w:abstractNumId w:val="10"/>
  </w:num>
  <w:num w:numId="3" w16cid:durableId="1541163756">
    <w:abstractNumId w:val="12"/>
  </w:num>
  <w:num w:numId="4" w16cid:durableId="270892463">
    <w:abstractNumId w:val="1"/>
  </w:num>
  <w:num w:numId="5" w16cid:durableId="1758551703">
    <w:abstractNumId w:val="15"/>
  </w:num>
  <w:num w:numId="6" w16cid:durableId="1250964256">
    <w:abstractNumId w:val="14"/>
  </w:num>
  <w:num w:numId="7" w16cid:durableId="1357845835">
    <w:abstractNumId w:val="3"/>
  </w:num>
  <w:num w:numId="8" w16cid:durableId="1869104656">
    <w:abstractNumId w:val="4"/>
  </w:num>
  <w:num w:numId="9" w16cid:durableId="368842919">
    <w:abstractNumId w:val="13"/>
  </w:num>
  <w:num w:numId="10" w16cid:durableId="963733396">
    <w:abstractNumId w:val="6"/>
  </w:num>
  <w:num w:numId="11" w16cid:durableId="547112057">
    <w:abstractNumId w:val="11"/>
  </w:num>
  <w:num w:numId="12" w16cid:durableId="904486383">
    <w:abstractNumId w:val="8"/>
  </w:num>
  <w:num w:numId="13" w16cid:durableId="2062364522">
    <w:abstractNumId w:val="5"/>
  </w:num>
  <w:num w:numId="14" w16cid:durableId="1946648129">
    <w:abstractNumId w:val="16"/>
  </w:num>
  <w:num w:numId="15" w16cid:durableId="1757480489">
    <w:abstractNumId w:val="2"/>
  </w:num>
  <w:num w:numId="16" w16cid:durableId="945846715">
    <w:abstractNumId w:val="17"/>
  </w:num>
  <w:num w:numId="17" w16cid:durableId="1863089080">
    <w:abstractNumId w:val="0"/>
  </w:num>
  <w:num w:numId="18" w16cid:durableId="369182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26"/>
    <w:rsid w:val="00007E92"/>
    <w:rsid w:val="00012389"/>
    <w:rsid w:val="00037A8A"/>
    <w:rsid w:val="00066779"/>
    <w:rsid w:val="00070662"/>
    <w:rsid w:val="00070DE4"/>
    <w:rsid w:val="00070ED3"/>
    <w:rsid w:val="000737C4"/>
    <w:rsid w:val="00074725"/>
    <w:rsid w:val="00076284"/>
    <w:rsid w:val="00080E76"/>
    <w:rsid w:val="000A41C1"/>
    <w:rsid w:val="000C0773"/>
    <w:rsid w:val="000C0C36"/>
    <w:rsid w:val="000F55DF"/>
    <w:rsid w:val="001034F5"/>
    <w:rsid w:val="00117480"/>
    <w:rsid w:val="001642DA"/>
    <w:rsid w:val="0016712E"/>
    <w:rsid w:val="00172EF0"/>
    <w:rsid w:val="001758A8"/>
    <w:rsid w:val="00185526"/>
    <w:rsid w:val="00191B6A"/>
    <w:rsid w:val="001A0345"/>
    <w:rsid w:val="001A3D0B"/>
    <w:rsid w:val="001C2F3D"/>
    <w:rsid w:val="001D0839"/>
    <w:rsid w:val="001E6C9C"/>
    <w:rsid w:val="00216297"/>
    <w:rsid w:val="002471B2"/>
    <w:rsid w:val="00276077"/>
    <w:rsid w:val="002903A1"/>
    <w:rsid w:val="00292301"/>
    <w:rsid w:val="00292EE8"/>
    <w:rsid w:val="002E0116"/>
    <w:rsid w:val="0032287F"/>
    <w:rsid w:val="003230D9"/>
    <w:rsid w:val="003233BC"/>
    <w:rsid w:val="00331803"/>
    <w:rsid w:val="00355F92"/>
    <w:rsid w:val="00375663"/>
    <w:rsid w:val="00393696"/>
    <w:rsid w:val="003B2766"/>
    <w:rsid w:val="003E776B"/>
    <w:rsid w:val="004015EE"/>
    <w:rsid w:val="004109DB"/>
    <w:rsid w:val="0043182F"/>
    <w:rsid w:val="00432B5C"/>
    <w:rsid w:val="004A3710"/>
    <w:rsid w:val="004B6625"/>
    <w:rsid w:val="004D1665"/>
    <w:rsid w:val="004F1D1E"/>
    <w:rsid w:val="005018B8"/>
    <w:rsid w:val="0051613A"/>
    <w:rsid w:val="005341A7"/>
    <w:rsid w:val="00545C87"/>
    <w:rsid w:val="0054689F"/>
    <w:rsid w:val="00556BBC"/>
    <w:rsid w:val="0056198F"/>
    <w:rsid w:val="00562335"/>
    <w:rsid w:val="00566C9C"/>
    <w:rsid w:val="005729AE"/>
    <w:rsid w:val="005A1FDC"/>
    <w:rsid w:val="005A7DD9"/>
    <w:rsid w:val="00617620"/>
    <w:rsid w:val="00632F47"/>
    <w:rsid w:val="00645363"/>
    <w:rsid w:val="00660091"/>
    <w:rsid w:val="006A5131"/>
    <w:rsid w:val="006B47C5"/>
    <w:rsid w:val="006B5019"/>
    <w:rsid w:val="006C11AD"/>
    <w:rsid w:val="006C47D7"/>
    <w:rsid w:val="006F331F"/>
    <w:rsid w:val="0071061F"/>
    <w:rsid w:val="00741477"/>
    <w:rsid w:val="0077440E"/>
    <w:rsid w:val="007B24F4"/>
    <w:rsid w:val="007C2D59"/>
    <w:rsid w:val="007E4471"/>
    <w:rsid w:val="00846618"/>
    <w:rsid w:val="008505C4"/>
    <w:rsid w:val="008B0A20"/>
    <w:rsid w:val="008D3AB5"/>
    <w:rsid w:val="008D4E19"/>
    <w:rsid w:val="008E1426"/>
    <w:rsid w:val="008E5903"/>
    <w:rsid w:val="008F0EB6"/>
    <w:rsid w:val="009044ED"/>
    <w:rsid w:val="0091669E"/>
    <w:rsid w:val="00975D85"/>
    <w:rsid w:val="00991AF9"/>
    <w:rsid w:val="009A3A3E"/>
    <w:rsid w:val="009C4020"/>
    <w:rsid w:val="009F5893"/>
    <w:rsid w:val="009F5B95"/>
    <w:rsid w:val="00A10B69"/>
    <w:rsid w:val="00A164A8"/>
    <w:rsid w:val="00A25295"/>
    <w:rsid w:val="00A53099"/>
    <w:rsid w:val="00A546B2"/>
    <w:rsid w:val="00A80ED9"/>
    <w:rsid w:val="00A86667"/>
    <w:rsid w:val="00AE031E"/>
    <w:rsid w:val="00B16DFC"/>
    <w:rsid w:val="00B55D2C"/>
    <w:rsid w:val="00B5640A"/>
    <w:rsid w:val="00B70175"/>
    <w:rsid w:val="00B842D6"/>
    <w:rsid w:val="00B96C11"/>
    <w:rsid w:val="00BA3068"/>
    <w:rsid w:val="00BC1F00"/>
    <w:rsid w:val="00BD7D33"/>
    <w:rsid w:val="00BE3FF3"/>
    <w:rsid w:val="00C131B8"/>
    <w:rsid w:val="00C14D0C"/>
    <w:rsid w:val="00C355D4"/>
    <w:rsid w:val="00C43EFD"/>
    <w:rsid w:val="00CA4C80"/>
    <w:rsid w:val="00CB0B19"/>
    <w:rsid w:val="00CB1BF0"/>
    <w:rsid w:val="00CC0275"/>
    <w:rsid w:val="00CE2798"/>
    <w:rsid w:val="00D079BB"/>
    <w:rsid w:val="00D22A42"/>
    <w:rsid w:val="00D31A20"/>
    <w:rsid w:val="00D62367"/>
    <w:rsid w:val="00D62C4F"/>
    <w:rsid w:val="00D64AF3"/>
    <w:rsid w:val="00D64CD1"/>
    <w:rsid w:val="00D8489C"/>
    <w:rsid w:val="00D94CEE"/>
    <w:rsid w:val="00DC3498"/>
    <w:rsid w:val="00DD2E50"/>
    <w:rsid w:val="00DE0A81"/>
    <w:rsid w:val="00DF5982"/>
    <w:rsid w:val="00DF7F2A"/>
    <w:rsid w:val="00E065EC"/>
    <w:rsid w:val="00E07EC3"/>
    <w:rsid w:val="00E17D0B"/>
    <w:rsid w:val="00E3558D"/>
    <w:rsid w:val="00E45B6E"/>
    <w:rsid w:val="00E74626"/>
    <w:rsid w:val="00E849BA"/>
    <w:rsid w:val="00EA3358"/>
    <w:rsid w:val="00EB552C"/>
    <w:rsid w:val="00F17C4E"/>
    <w:rsid w:val="00F3606A"/>
    <w:rsid w:val="00F61BC7"/>
    <w:rsid w:val="00F6293B"/>
    <w:rsid w:val="00F679F8"/>
    <w:rsid w:val="00F97D2C"/>
    <w:rsid w:val="00FA18CE"/>
    <w:rsid w:val="00FB2B93"/>
    <w:rsid w:val="00FB33B6"/>
    <w:rsid w:val="00FB3C85"/>
    <w:rsid w:val="00FC4703"/>
    <w:rsid w:val="00FD0667"/>
    <w:rsid w:val="00FE10CC"/>
    <w:rsid w:val="00FE13DD"/>
    <w:rsid w:val="00FE52FF"/>
    <w:rsid w:val="00FE6D6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D36AC"/>
  <w15:docId w15:val="{FF8750AD-2988-4D59-B9BC-F31C74AB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46E"/>
    <w:rPr>
      <w:color w:val="000000"/>
      <w:sz w:val="1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7D2C"/>
    <w:pPr>
      <w:tabs>
        <w:tab w:val="center" w:pos="4320"/>
        <w:tab w:val="right" w:pos="8640"/>
      </w:tabs>
      <w:spacing w:after="0"/>
    </w:pPr>
  </w:style>
  <w:style w:type="character" w:customStyle="1" w:styleId="HeaderChar">
    <w:name w:val="Header Char"/>
    <w:basedOn w:val="DefaultParagraphFont"/>
    <w:link w:val="Header"/>
    <w:uiPriority w:val="99"/>
    <w:semiHidden/>
    <w:rsid w:val="00F97D2C"/>
    <w:rPr>
      <w:color w:val="000000"/>
      <w:sz w:val="17"/>
    </w:rPr>
  </w:style>
  <w:style w:type="paragraph" w:styleId="Footer">
    <w:name w:val="footer"/>
    <w:basedOn w:val="Normal"/>
    <w:link w:val="FooterChar"/>
    <w:uiPriority w:val="99"/>
    <w:unhideWhenUsed/>
    <w:rsid w:val="00F97D2C"/>
    <w:pPr>
      <w:tabs>
        <w:tab w:val="center" w:pos="4320"/>
        <w:tab w:val="right" w:pos="8640"/>
      </w:tabs>
      <w:spacing w:after="0"/>
    </w:pPr>
  </w:style>
  <w:style w:type="character" w:customStyle="1" w:styleId="FooterChar">
    <w:name w:val="Footer Char"/>
    <w:basedOn w:val="DefaultParagraphFont"/>
    <w:link w:val="Footer"/>
    <w:uiPriority w:val="99"/>
    <w:rsid w:val="00F97D2C"/>
    <w:rPr>
      <w:color w:val="000000"/>
      <w:sz w:val="17"/>
    </w:rPr>
  </w:style>
  <w:style w:type="paragraph" w:customStyle="1" w:styleId="Basisalinea">
    <w:name w:val="[Basisalinea]"/>
    <w:basedOn w:val="Normal"/>
    <w:uiPriority w:val="99"/>
    <w:rsid w:val="003E776B"/>
    <w:pPr>
      <w:widowControl w:val="0"/>
      <w:autoSpaceDE w:val="0"/>
      <w:autoSpaceDN w:val="0"/>
      <w:adjustRightInd w:val="0"/>
      <w:spacing w:after="0" w:line="288" w:lineRule="auto"/>
      <w:textAlignment w:val="center"/>
    </w:pPr>
    <w:rPr>
      <w:rFonts w:ascii="MinionPro-Regular" w:hAnsi="MinionPro-Regular" w:cs="MinionPro-Regular"/>
      <w:sz w:val="24"/>
    </w:rPr>
  </w:style>
  <w:style w:type="character" w:styleId="Hyperlink">
    <w:name w:val="Hyperlink"/>
    <w:basedOn w:val="DefaultParagraphFont"/>
    <w:uiPriority w:val="99"/>
    <w:unhideWhenUsed/>
    <w:rsid w:val="00E74626"/>
    <w:rPr>
      <w:color w:val="0000FF" w:themeColor="hyperlink"/>
      <w:u w:val="single"/>
    </w:rPr>
  </w:style>
  <w:style w:type="paragraph" w:styleId="ListParagraph">
    <w:name w:val="List Paragraph"/>
    <w:basedOn w:val="Normal"/>
    <w:uiPriority w:val="34"/>
    <w:qFormat/>
    <w:rsid w:val="008F0EB6"/>
    <w:pPr>
      <w:spacing w:after="0"/>
      <w:ind w:left="720"/>
    </w:pPr>
    <w:rPr>
      <w:rFonts w:ascii="Calibri" w:hAnsi="Calibri" w:cs="Calibri"/>
      <w:color w:val="auto"/>
      <w:sz w:val="22"/>
      <w:szCs w:val="22"/>
      <w:lang w:val="nl-BE"/>
    </w:rPr>
  </w:style>
  <w:style w:type="paragraph" w:customStyle="1" w:styleId="Default">
    <w:name w:val="Default"/>
    <w:rsid w:val="00066779"/>
    <w:pPr>
      <w:autoSpaceDE w:val="0"/>
      <w:autoSpaceDN w:val="0"/>
      <w:adjustRightInd w:val="0"/>
      <w:spacing w:after="0"/>
    </w:pPr>
    <w:rPr>
      <w:rFonts w:ascii="Calibri" w:hAnsi="Calibri" w:cs="Calibri"/>
      <w:color w:val="000000"/>
      <w:lang w:val="en-GB"/>
    </w:rPr>
  </w:style>
  <w:style w:type="paragraph" w:styleId="Revision">
    <w:name w:val="Revision"/>
    <w:hidden/>
    <w:uiPriority w:val="99"/>
    <w:semiHidden/>
    <w:rsid w:val="006C11AD"/>
    <w:pPr>
      <w:spacing w:after="0"/>
    </w:pPr>
    <w:rPr>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5973">
      <w:bodyDiv w:val="1"/>
      <w:marLeft w:val="0"/>
      <w:marRight w:val="0"/>
      <w:marTop w:val="0"/>
      <w:marBottom w:val="0"/>
      <w:divBdr>
        <w:top w:val="none" w:sz="0" w:space="0" w:color="auto"/>
        <w:left w:val="none" w:sz="0" w:space="0" w:color="auto"/>
        <w:bottom w:val="none" w:sz="0" w:space="0" w:color="auto"/>
        <w:right w:val="none" w:sz="0" w:space="0" w:color="auto"/>
      </w:divBdr>
      <w:divsChild>
        <w:div w:id="306130882">
          <w:marLeft w:val="0"/>
          <w:marRight w:val="0"/>
          <w:marTop w:val="0"/>
          <w:marBottom w:val="0"/>
          <w:divBdr>
            <w:top w:val="none" w:sz="0" w:space="0" w:color="auto"/>
            <w:left w:val="none" w:sz="0" w:space="0" w:color="auto"/>
            <w:bottom w:val="none" w:sz="0" w:space="0" w:color="auto"/>
            <w:right w:val="none" w:sz="0" w:space="0" w:color="auto"/>
          </w:divBdr>
        </w:div>
        <w:div w:id="857696598">
          <w:marLeft w:val="0"/>
          <w:marRight w:val="0"/>
          <w:marTop w:val="0"/>
          <w:marBottom w:val="0"/>
          <w:divBdr>
            <w:top w:val="none" w:sz="0" w:space="0" w:color="auto"/>
            <w:left w:val="none" w:sz="0" w:space="0" w:color="auto"/>
            <w:bottom w:val="none" w:sz="0" w:space="0" w:color="auto"/>
            <w:right w:val="none" w:sz="0" w:space="0" w:color="auto"/>
          </w:divBdr>
        </w:div>
        <w:div w:id="478230694">
          <w:marLeft w:val="0"/>
          <w:marRight w:val="0"/>
          <w:marTop w:val="0"/>
          <w:marBottom w:val="0"/>
          <w:divBdr>
            <w:top w:val="none" w:sz="0" w:space="0" w:color="auto"/>
            <w:left w:val="none" w:sz="0" w:space="0" w:color="auto"/>
            <w:bottom w:val="none" w:sz="0" w:space="0" w:color="auto"/>
            <w:right w:val="none" w:sz="0" w:space="0" w:color="auto"/>
          </w:divBdr>
        </w:div>
        <w:div w:id="1382289598">
          <w:marLeft w:val="0"/>
          <w:marRight w:val="0"/>
          <w:marTop w:val="0"/>
          <w:marBottom w:val="0"/>
          <w:divBdr>
            <w:top w:val="none" w:sz="0" w:space="0" w:color="auto"/>
            <w:left w:val="none" w:sz="0" w:space="0" w:color="auto"/>
            <w:bottom w:val="none" w:sz="0" w:space="0" w:color="auto"/>
            <w:right w:val="none" w:sz="0" w:space="0" w:color="auto"/>
          </w:divBdr>
        </w:div>
        <w:div w:id="1310741986">
          <w:marLeft w:val="0"/>
          <w:marRight w:val="0"/>
          <w:marTop w:val="0"/>
          <w:marBottom w:val="0"/>
          <w:divBdr>
            <w:top w:val="none" w:sz="0" w:space="0" w:color="auto"/>
            <w:left w:val="none" w:sz="0" w:space="0" w:color="auto"/>
            <w:bottom w:val="none" w:sz="0" w:space="0" w:color="auto"/>
            <w:right w:val="none" w:sz="0" w:space="0" w:color="auto"/>
          </w:divBdr>
        </w:div>
        <w:div w:id="1654984925">
          <w:marLeft w:val="0"/>
          <w:marRight w:val="0"/>
          <w:marTop w:val="0"/>
          <w:marBottom w:val="0"/>
          <w:divBdr>
            <w:top w:val="none" w:sz="0" w:space="0" w:color="auto"/>
            <w:left w:val="none" w:sz="0" w:space="0" w:color="auto"/>
            <w:bottom w:val="none" w:sz="0" w:space="0" w:color="auto"/>
            <w:right w:val="none" w:sz="0" w:space="0" w:color="auto"/>
          </w:divBdr>
        </w:div>
      </w:divsChild>
    </w:div>
    <w:div w:id="184635349">
      <w:bodyDiv w:val="1"/>
      <w:marLeft w:val="0"/>
      <w:marRight w:val="0"/>
      <w:marTop w:val="0"/>
      <w:marBottom w:val="0"/>
      <w:divBdr>
        <w:top w:val="none" w:sz="0" w:space="0" w:color="auto"/>
        <w:left w:val="none" w:sz="0" w:space="0" w:color="auto"/>
        <w:bottom w:val="none" w:sz="0" w:space="0" w:color="auto"/>
        <w:right w:val="none" w:sz="0" w:space="0" w:color="auto"/>
      </w:divBdr>
      <w:divsChild>
        <w:div w:id="1275287865">
          <w:marLeft w:val="0"/>
          <w:marRight w:val="0"/>
          <w:marTop w:val="0"/>
          <w:marBottom w:val="0"/>
          <w:divBdr>
            <w:top w:val="none" w:sz="0" w:space="0" w:color="auto"/>
            <w:left w:val="none" w:sz="0" w:space="0" w:color="auto"/>
            <w:bottom w:val="none" w:sz="0" w:space="0" w:color="auto"/>
            <w:right w:val="none" w:sz="0" w:space="0" w:color="auto"/>
          </w:divBdr>
        </w:div>
        <w:div w:id="248075881">
          <w:marLeft w:val="0"/>
          <w:marRight w:val="0"/>
          <w:marTop w:val="0"/>
          <w:marBottom w:val="0"/>
          <w:divBdr>
            <w:top w:val="none" w:sz="0" w:space="0" w:color="auto"/>
            <w:left w:val="none" w:sz="0" w:space="0" w:color="auto"/>
            <w:bottom w:val="none" w:sz="0" w:space="0" w:color="auto"/>
            <w:right w:val="none" w:sz="0" w:space="0" w:color="auto"/>
          </w:divBdr>
        </w:div>
        <w:div w:id="451901520">
          <w:marLeft w:val="0"/>
          <w:marRight w:val="0"/>
          <w:marTop w:val="0"/>
          <w:marBottom w:val="0"/>
          <w:divBdr>
            <w:top w:val="none" w:sz="0" w:space="0" w:color="auto"/>
            <w:left w:val="none" w:sz="0" w:space="0" w:color="auto"/>
            <w:bottom w:val="none" w:sz="0" w:space="0" w:color="auto"/>
            <w:right w:val="none" w:sz="0" w:space="0" w:color="auto"/>
          </w:divBdr>
        </w:div>
        <w:div w:id="1248808957">
          <w:marLeft w:val="0"/>
          <w:marRight w:val="0"/>
          <w:marTop w:val="0"/>
          <w:marBottom w:val="0"/>
          <w:divBdr>
            <w:top w:val="none" w:sz="0" w:space="0" w:color="auto"/>
            <w:left w:val="none" w:sz="0" w:space="0" w:color="auto"/>
            <w:bottom w:val="none" w:sz="0" w:space="0" w:color="auto"/>
            <w:right w:val="none" w:sz="0" w:space="0" w:color="auto"/>
          </w:divBdr>
        </w:div>
        <w:div w:id="1047921182">
          <w:marLeft w:val="0"/>
          <w:marRight w:val="0"/>
          <w:marTop w:val="0"/>
          <w:marBottom w:val="0"/>
          <w:divBdr>
            <w:top w:val="none" w:sz="0" w:space="0" w:color="auto"/>
            <w:left w:val="none" w:sz="0" w:space="0" w:color="auto"/>
            <w:bottom w:val="none" w:sz="0" w:space="0" w:color="auto"/>
            <w:right w:val="none" w:sz="0" w:space="0" w:color="auto"/>
          </w:divBdr>
        </w:div>
        <w:div w:id="1358963723">
          <w:marLeft w:val="0"/>
          <w:marRight w:val="0"/>
          <w:marTop w:val="0"/>
          <w:marBottom w:val="0"/>
          <w:divBdr>
            <w:top w:val="none" w:sz="0" w:space="0" w:color="auto"/>
            <w:left w:val="none" w:sz="0" w:space="0" w:color="auto"/>
            <w:bottom w:val="none" w:sz="0" w:space="0" w:color="auto"/>
            <w:right w:val="none" w:sz="0" w:space="0" w:color="auto"/>
          </w:divBdr>
        </w:div>
        <w:div w:id="1333486072">
          <w:marLeft w:val="0"/>
          <w:marRight w:val="0"/>
          <w:marTop w:val="0"/>
          <w:marBottom w:val="0"/>
          <w:divBdr>
            <w:top w:val="none" w:sz="0" w:space="0" w:color="auto"/>
            <w:left w:val="none" w:sz="0" w:space="0" w:color="auto"/>
            <w:bottom w:val="none" w:sz="0" w:space="0" w:color="auto"/>
            <w:right w:val="none" w:sz="0" w:space="0" w:color="auto"/>
          </w:divBdr>
        </w:div>
      </w:divsChild>
    </w:div>
    <w:div w:id="525675098">
      <w:bodyDiv w:val="1"/>
      <w:marLeft w:val="0"/>
      <w:marRight w:val="0"/>
      <w:marTop w:val="0"/>
      <w:marBottom w:val="0"/>
      <w:divBdr>
        <w:top w:val="none" w:sz="0" w:space="0" w:color="auto"/>
        <w:left w:val="none" w:sz="0" w:space="0" w:color="auto"/>
        <w:bottom w:val="none" w:sz="0" w:space="0" w:color="auto"/>
        <w:right w:val="none" w:sz="0" w:space="0" w:color="auto"/>
      </w:divBdr>
    </w:div>
    <w:div w:id="785807128">
      <w:bodyDiv w:val="1"/>
      <w:marLeft w:val="0"/>
      <w:marRight w:val="0"/>
      <w:marTop w:val="0"/>
      <w:marBottom w:val="0"/>
      <w:divBdr>
        <w:top w:val="none" w:sz="0" w:space="0" w:color="auto"/>
        <w:left w:val="none" w:sz="0" w:space="0" w:color="auto"/>
        <w:bottom w:val="none" w:sz="0" w:space="0" w:color="auto"/>
        <w:right w:val="none" w:sz="0" w:space="0" w:color="auto"/>
      </w:divBdr>
    </w:div>
    <w:div w:id="970020570">
      <w:bodyDiv w:val="1"/>
      <w:marLeft w:val="0"/>
      <w:marRight w:val="0"/>
      <w:marTop w:val="0"/>
      <w:marBottom w:val="0"/>
      <w:divBdr>
        <w:top w:val="none" w:sz="0" w:space="0" w:color="auto"/>
        <w:left w:val="none" w:sz="0" w:space="0" w:color="auto"/>
        <w:bottom w:val="none" w:sz="0" w:space="0" w:color="auto"/>
        <w:right w:val="none" w:sz="0" w:space="0" w:color="auto"/>
      </w:divBdr>
      <w:divsChild>
        <w:div w:id="1725443016">
          <w:marLeft w:val="0"/>
          <w:marRight w:val="0"/>
          <w:marTop w:val="0"/>
          <w:marBottom w:val="0"/>
          <w:divBdr>
            <w:top w:val="none" w:sz="0" w:space="0" w:color="auto"/>
            <w:left w:val="none" w:sz="0" w:space="0" w:color="auto"/>
            <w:bottom w:val="none" w:sz="0" w:space="0" w:color="auto"/>
            <w:right w:val="none" w:sz="0" w:space="0" w:color="auto"/>
          </w:divBdr>
        </w:div>
      </w:divsChild>
    </w:div>
    <w:div w:id="1699429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g\AppData\Local\Microsoft\Windows\Temporary%20Internet%20Files\Content.Outlook\6AF7TQMH\DELTA_ENG_TEMPLATE_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DELTA_ENG_TEMPLATE_A4.dotx</Template>
  <TotalTime>131</TotalTime>
  <Pages>1</Pages>
  <Words>0</Words>
  <Characters>3</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C2 - The Communication Square</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Isabelle Van Gijseghem</dc:creator>
  <cp:lastModifiedBy>Dragos-Andrei Crancau</cp:lastModifiedBy>
  <cp:revision>12</cp:revision>
  <cp:lastPrinted>2016-06-23T08:09:00Z</cp:lastPrinted>
  <dcterms:created xsi:type="dcterms:W3CDTF">2026-06-23T09:45:00Z</dcterms:created>
  <dcterms:modified xsi:type="dcterms:W3CDTF">2026-09-03T11:32:00Z</dcterms:modified>
</cp:coreProperties>
</file>