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E21CA5" w14:textId="29F3DA8A" w:rsidR="004576A2" w:rsidRDefault="00690D13" w:rsidP="000B5BB3">
      <w:pPr>
        <w:pStyle w:val="aTitelniveau1"/>
      </w:pPr>
      <w:r>
        <w:t>Medior communicatieadviseur</w:t>
      </w:r>
    </w:p>
    <w:p w14:paraId="551E8876" w14:textId="77777777" w:rsidR="00253370" w:rsidRDefault="00483845" w:rsidP="00483845">
      <w:pPr>
        <w:pStyle w:val="cInleiding"/>
      </w:pPr>
      <w:r>
        <w:t>Zeg eens eerlijk. Je bent toe aan een nieuwe uitdaging. Je wilt werk doen dat ertoe doet. En waarbij jij ertoe doet. Omdat je kritisch durft te zijn naar je klanten. Omdat je jouw collega’s inspireert. En omdat je het verschil maakt binnen projecten die mensen raken of die de samenleving veranderen. Je houdt niet van de makkelijke weg. Al heeft strategische communicatie of stakeholdermanagement voor jou niet veel geheimen meer.</w:t>
      </w:r>
    </w:p>
    <w:p w14:paraId="6133C65C" w14:textId="6095E8C9" w:rsidR="00483845" w:rsidRDefault="00253370" w:rsidP="00253370">
      <w:pPr>
        <w:pStyle w:val="aTitelniveau2"/>
      </w:pPr>
      <w:r>
        <w:t>Wat houdt de functie in?</w:t>
      </w:r>
    </w:p>
    <w:p w14:paraId="43D5E4A0" w14:textId="4626AFDE" w:rsidR="008E184D" w:rsidRDefault="0080538E" w:rsidP="0080538E">
      <w:pPr>
        <w:pStyle w:val="cBodytekst"/>
        <w:rPr>
          <w:lang w:val="nl-BE"/>
        </w:rPr>
      </w:pPr>
      <w:r>
        <w:rPr>
          <w:lang w:val="nl-BE"/>
        </w:rPr>
        <w:t>Als Medior</w:t>
      </w:r>
      <w:r w:rsidR="005C156A">
        <w:rPr>
          <w:lang w:val="nl-BE"/>
        </w:rPr>
        <w:t xml:space="preserve"> </w:t>
      </w:r>
      <w:r w:rsidR="003036C3">
        <w:rPr>
          <w:lang w:val="nl-BE"/>
        </w:rPr>
        <w:t>C</w:t>
      </w:r>
      <w:r>
        <w:rPr>
          <w:lang w:val="nl-BE"/>
        </w:rPr>
        <w:t>ommunicatieadviseur bij Connect start de dag met een kop koffie</w:t>
      </w:r>
      <w:r w:rsidR="00AB017F">
        <w:rPr>
          <w:lang w:val="nl-BE"/>
        </w:rPr>
        <w:t xml:space="preserve"> of thee</w:t>
      </w:r>
      <w:r>
        <w:rPr>
          <w:lang w:val="nl-BE"/>
        </w:rPr>
        <w:t xml:space="preserve"> en een prioriteitencheck: wat moet er vandaag écht gebeuren en wie moet vandaag waarmee aan de slag? Elke dag zit behoorlijk vol met meetings: een projectweekstart, aansluiten bij een klantteam, afstemming met een woordvoerder of sparren over een aanpak. </w:t>
      </w:r>
      <w:r w:rsidR="003036C3">
        <w:rPr>
          <w:lang w:val="nl-BE"/>
        </w:rPr>
        <w:t xml:space="preserve">Als medior communicatieadviseur </w:t>
      </w:r>
      <w:r w:rsidR="00285503">
        <w:rPr>
          <w:lang w:val="nl-BE"/>
        </w:rPr>
        <w:t>kijk je namelijk waar kansen voor Connect liggen, ben je goed op de hoogte van projecten én ben jij degene die teamleden</w:t>
      </w:r>
      <w:r w:rsidR="007461CA">
        <w:rPr>
          <w:lang w:val="nl-BE"/>
        </w:rPr>
        <w:t xml:space="preserve"> coacht en motiveert zodat zij vooruit kunnen met hun werk.</w:t>
      </w:r>
    </w:p>
    <w:p w14:paraId="301F78C0" w14:textId="64ABFD1A" w:rsidR="0080538E" w:rsidRDefault="0080538E" w:rsidP="0080538E">
      <w:pPr>
        <w:pStyle w:val="cBodytekst"/>
        <w:rPr>
          <w:lang w:val="nl-BE"/>
        </w:rPr>
      </w:pPr>
      <w:r>
        <w:rPr>
          <w:lang w:val="nl-BE"/>
        </w:rPr>
        <w:t>Vandaag werk je op ons kantoor op het dynamische Strijp-S. Soms werk je thuis, bij de klant op kantoor of reis je halverwege de dag naar Breda of Den Bosch voor een werksessie.</w:t>
      </w:r>
    </w:p>
    <w:p w14:paraId="42682874" w14:textId="77777777" w:rsidR="0080538E" w:rsidRDefault="0080538E" w:rsidP="0080538E">
      <w:pPr>
        <w:pStyle w:val="cBodytekst"/>
        <w:rPr>
          <w:lang w:val="nl-BE"/>
        </w:rPr>
      </w:pPr>
      <w:r>
        <w:rPr>
          <w:lang w:val="nl-BE"/>
        </w:rPr>
        <w:t>Deze ochtend staat een coachingsgesprek gepland met een teamlid over haar leerdoelen. Jullie bereiden een ingewikkeld maar leerzaam telefoongesprek voor dat zij ’s middags moet voeren. Dan komt er een nieuwe offertevraag van een gemeente binnen: een communicatiestrategie en uitvoeringsplan voor het aardgasvrij maken van een wijk. Je belt even met de managing partner: past de vraag bij Connect? Worden we er blij van? Past het in de planning? Drie keer ja! We bellen om een kennismakingsgesprek in te plannen en maken ruimte in de agenda’s om de komende week aan de offerte te werken. Daarbij schakelen we ook een van onze grafische collega’s in. Zo wordt de offerte top qua inhoud én vorm.</w:t>
      </w:r>
    </w:p>
    <w:p w14:paraId="30E4C7A7" w14:textId="6B42798D" w:rsidR="0080538E" w:rsidRDefault="0080538E" w:rsidP="0080538E">
      <w:pPr>
        <w:pStyle w:val="cBodytekst"/>
        <w:rPr>
          <w:lang w:val="nl-BE"/>
        </w:rPr>
      </w:pPr>
      <w:r>
        <w:rPr>
          <w:lang w:val="nl-BE"/>
        </w:rPr>
        <w:t xml:space="preserve">In de middag heb je een werkblok gepland om je te concentreren op een strategie. Voor inspiratie duik je de ‘modellen van C’ in en maak je een wandeling. Om 5 over 5 komt het bericht dat de spreker voor een groot evenement dat we organiseren toch niet kan. Dat is balen. Jullie steken snel de koppen bij elkaar: wie zou nog meer goed passen en wie hebben we in ons netwerk? </w:t>
      </w:r>
      <w:r w:rsidR="00AD0772">
        <w:rPr>
          <w:lang w:val="nl-BE"/>
        </w:rPr>
        <w:t>Je zet wat</w:t>
      </w:r>
      <w:r>
        <w:rPr>
          <w:lang w:val="nl-BE"/>
        </w:rPr>
        <w:t xml:space="preserve"> lijntjes uit. Daar komt morgen vast positief bericht uit. Je schrijft je uren en dan zit je werkdag erop.</w:t>
      </w:r>
    </w:p>
    <w:p w14:paraId="2D5A428C" w14:textId="77777777" w:rsidR="00483845" w:rsidRDefault="00483845" w:rsidP="00483845">
      <w:pPr>
        <w:pStyle w:val="aTitelniveau2"/>
      </w:pPr>
      <w:r>
        <w:t xml:space="preserve">Wat breng je mee? </w:t>
      </w:r>
    </w:p>
    <w:p w14:paraId="7AB7C002" w14:textId="57897B68" w:rsidR="00483845" w:rsidRDefault="00483845" w:rsidP="00483845">
      <w:pPr>
        <w:pStyle w:val="cBodytekst"/>
      </w:pPr>
      <w:r>
        <w:t xml:space="preserve">Je wil verschil maken en daarom ben jij altijd bereid om </w:t>
      </w:r>
      <w:proofErr w:type="spellStart"/>
      <w:r>
        <w:t>the</w:t>
      </w:r>
      <w:proofErr w:type="spellEnd"/>
      <w:r>
        <w:t xml:space="preserve"> extra </w:t>
      </w:r>
      <w:proofErr w:type="spellStart"/>
      <w:r>
        <w:t>mile</w:t>
      </w:r>
      <w:proofErr w:type="spellEnd"/>
      <w:r>
        <w:t xml:space="preserve"> te gaan. Je bent een </w:t>
      </w:r>
      <w:r w:rsidRPr="0064445A">
        <w:rPr>
          <w:b/>
          <w:bCs/>
        </w:rPr>
        <w:t>inspirator</w:t>
      </w:r>
      <w:r>
        <w:t xml:space="preserve"> voor collega’s en een </w:t>
      </w:r>
      <w:r w:rsidRPr="0064445A">
        <w:rPr>
          <w:b/>
          <w:bCs/>
        </w:rPr>
        <w:t>kritisch partner</w:t>
      </w:r>
      <w:r>
        <w:t xml:space="preserve"> voor opdrachtgevers. Daarbij blijf je dicht bij jezelf. Je bent </w:t>
      </w:r>
      <w:r w:rsidRPr="0064445A">
        <w:rPr>
          <w:b/>
          <w:bCs/>
        </w:rPr>
        <w:t>enthousiast</w:t>
      </w:r>
      <w:r>
        <w:t xml:space="preserve">, maar ook </w:t>
      </w:r>
      <w:r w:rsidRPr="0064445A">
        <w:rPr>
          <w:b/>
          <w:bCs/>
        </w:rPr>
        <w:t>authentiek</w:t>
      </w:r>
      <w:r>
        <w:t xml:space="preserve">. Door te sparren, ontzorgen en te verrassen zorg je voor rust aan de andere kant van de tafel. Maar ook ben je </w:t>
      </w:r>
      <w:r w:rsidRPr="0064445A">
        <w:rPr>
          <w:b/>
          <w:bCs/>
        </w:rPr>
        <w:t>daadkrachtig</w:t>
      </w:r>
      <w:r>
        <w:t xml:space="preserve"> en word je blij van effectief en zichtbaar </w:t>
      </w:r>
      <w:r w:rsidRPr="0064445A">
        <w:rPr>
          <w:b/>
          <w:bCs/>
        </w:rPr>
        <w:t>resultaat</w:t>
      </w:r>
      <w:r>
        <w:t>. Dit breng je mee:</w:t>
      </w:r>
    </w:p>
    <w:p w14:paraId="764E140B" w14:textId="37F422E3" w:rsidR="00483845" w:rsidRDefault="00483845" w:rsidP="00483845">
      <w:pPr>
        <w:pStyle w:val="cBodytekstbullet"/>
      </w:pPr>
      <w:r>
        <w:t xml:space="preserve">Je beschikt over een </w:t>
      </w:r>
      <w:r w:rsidRPr="0064445A">
        <w:rPr>
          <w:b/>
          <w:bCs/>
        </w:rPr>
        <w:t>masterdiploma</w:t>
      </w:r>
    </w:p>
    <w:p w14:paraId="2C63EBD9" w14:textId="78D645C6" w:rsidR="00483845" w:rsidRDefault="00483845" w:rsidP="00483845">
      <w:pPr>
        <w:pStyle w:val="cBodytekstbullet"/>
      </w:pPr>
      <w:r>
        <w:t xml:space="preserve">Je hebt </w:t>
      </w:r>
      <w:r w:rsidRPr="00F151CA">
        <w:t xml:space="preserve">minimaal </w:t>
      </w:r>
      <w:r w:rsidRPr="0088562B">
        <w:rPr>
          <w:b/>
          <w:bCs/>
        </w:rPr>
        <w:t>5 jaar relevante communicatie-ervaring</w:t>
      </w:r>
      <w:r>
        <w:t xml:space="preserve"> in maatschappelijk gevoelige projecten of werken met overheden </w:t>
      </w:r>
    </w:p>
    <w:p w14:paraId="105BB56F" w14:textId="59EBC2AC" w:rsidR="00483845" w:rsidRDefault="00483845" w:rsidP="00483845">
      <w:pPr>
        <w:pStyle w:val="cBodytekstbullet"/>
      </w:pPr>
      <w:r>
        <w:t xml:space="preserve">Je bent een </w:t>
      </w:r>
      <w:r w:rsidRPr="0064445A">
        <w:rPr>
          <w:b/>
          <w:bCs/>
        </w:rPr>
        <w:t>verbinder</w:t>
      </w:r>
      <w:r>
        <w:t xml:space="preserve"> en </w:t>
      </w:r>
      <w:r>
        <w:rPr>
          <w:b/>
          <w:bCs/>
        </w:rPr>
        <w:t>schakelt snel</w:t>
      </w:r>
    </w:p>
    <w:p w14:paraId="294C0F62" w14:textId="1A2294BB" w:rsidR="00483845" w:rsidRDefault="00483845" w:rsidP="00483845">
      <w:pPr>
        <w:pStyle w:val="cBodytekstbullet"/>
      </w:pPr>
      <w:r>
        <w:t xml:space="preserve">Je hebt een </w:t>
      </w:r>
      <w:r w:rsidRPr="0064445A">
        <w:rPr>
          <w:b/>
          <w:bCs/>
        </w:rPr>
        <w:t>politiek-bestuurlijke</w:t>
      </w:r>
      <w:r>
        <w:t xml:space="preserve"> antenne</w:t>
      </w:r>
    </w:p>
    <w:p w14:paraId="353AC70D" w14:textId="77777777" w:rsidR="00253370" w:rsidRDefault="00253370" w:rsidP="00253370">
      <w:pPr>
        <w:pStyle w:val="cBodytekstbullet"/>
        <w:numPr>
          <w:ilvl w:val="0"/>
          <w:numId w:val="0"/>
        </w:numPr>
      </w:pPr>
    </w:p>
    <w:p w14:paraId="3DDBF0A4" w14:textId="50503672" w:rsidR="00253370" w:rsidRDefault="00253370" w:rsidP="00253370">
      <w:pPr>
        <w:pStyle w:val="cBodytekstbullet"/>
        <w:numPr>
          <w:ilvl w:val="0"/>
          <w:numId w:val="0"/>
        </w:numPr>
      </w:pPr>
      <w:r w:rsidRPr="00575ADC">
        <w:t xml:space="preserve">Wij beoordelen alleen op inhoud en </w:t>
      </w:r>
      <w:r w:rsidR="004E4AE3">
        <w:t>motivatie</w:t>
      </w:r>
      <w:r w:rsidRPr="00575ADC">
        <w:t>. Je huidskleur, geloof, oriëntatie of favoriete soort ontbijtgranen maakt</w:t>
      </w:r>
      <w:r>
        <w:t xml:space="preserve"> </w:t>
      </w:r>
      <w:r w:rsidRPr="00575ADC">
        <w:t>ons niet uit.  </w:t>
      </w:r>
    </w:p>
    <w:p w14:paraId="4E1FD9A8" w14:textId="396C23D2" w:rsidR="00483845" w:rsidRDefault="00253370" w:rsidP="00483845">
      <w:pPr>
        <w:pStyle w:val="aTitelniveau2"/>
      </w:pPr>
      <w:r>
        <w:lastRenderedPageBreak/>
        <w:t xml:space="preserve">Wat bieden wij jou? </w:t>
      </w:r>
    </w:p>
    <w:p w14:paraId="36EDD188" w14:textId="6D15B1E3" w:rsidR="00483845" w:rsidRDefault="00483845" w:rsidP="00483845">
      <w:pPr>
        <w:pStyle w:val="cBodytekst"/>
      </w:pPr>
      <w:r>
        <w:t xml:space="preserve">Connect is een </w:t>
      </w:r>
      <w:r w:rsidR="00253370">
        <w:t xml:space="preserve">strategisch communicatiebureau met kantoren in </w:t>
      </w:r>
      <w:r w:rsidR="00253370" w:rsidRPr="00253370">
        <w:rPr>
          <w:b/>
          <w:bCs/>
        </w:rPr>
        <w:t>Eindhoven</w:t>
      </w:r>
      <w:r w:rsidR="00253370">
        <w:t xml:space="preserve">, Hasselt en Brussel. </w:t>
      </w:r>
      <w:r>
        <w:t xml:space="preserve"> </w:t>
      </w:r>
    </w:p>
    <w:p w14:paraId="7B8BA9ED" w14:textId="27BC5496" w:rsidR="00253370" w:rsidRDefault="00253370" w:rsidP="00483845">
      <w:pPr>
        <w:pStyle w:val="cBodytekstbullet"/>
      </w:pPr>
      <w:r>
        <w:t xml:space="preserve">Samen met </w:t>
      </w:r>
      <w:r w:rsidR="00D13A1B">
        <w:t xml:space="preserve">een </w:t>
      </w:r>
      <w:r>
        <w:t>60</w:t>
      </w:r>
      <w:r w:rsidR="00D13A1B">
        <w:t>-tal</w:t>
      </w:r>
      <w:r>
        <w:t xml:space="preserve"> collega’s werk je elke dag aan uitdagende, complexe projecten in een maatschappelijke context.</w:t>
      </w:r>
    </w:p>
    <w:p w14:paraId="2246D0DB" w14:textId="77777777" w:rsidR="00253370" w:rsidRDefault="00253370" w:rsidP="00253370">
      <w:pPr>
        <w:pStyle w:val="cBodytekstbullet"/>
      </w:pPr>
      <w:r>
        <w:t xml:space="preserve">Je krijgt de regie over je eigen werk en tijd, met de </w:t>
      </w:r>
      <w:r w:rsidRPr="008F240C">
        <w:rPr>
          <w:b/>
          <w:bCs/>
        </w:rPr>
        <w:t>mogelijkheid</w:t>
      </w:r>
      <w:r>
        <w:t xml:space="preserve"> om </w:t>
      </w:r>
      <w:r w:rsidRPr="008F240C">
        <w:rPr>
          <w:b/>
          <w:bCs/>
        </w:rPr>
        <w:t>thuis te werken.</w:t>
      </w:r>
      <w:r>
        <w:t xml:space="preserve"> </w:t>
      </w:r>
    </w:p>
    <w:p w14:paraId="11C719FC" w14:textId="77777777" w:rsidR="00253370" w:rsidRDefault="00253370" w:rsidP="00253370">
      <w:pPr>
        <w:pStyle w:val="cBodytekstbullet"/>
      </w:pPr>
      <w:r>
        <w:t>Je krijgt e</w:t>
      </w:r>
      <w:r w:rsidRPr="00757980">
        <w:t>en</w:t>
      </w:r>
      <w:r>
        <w:t xml:space="preserve"> contract voor </w:t>
      </w:r>
      <w:r w:rsidRPr="00757980">
        <w:t xml:space="preserve">bepaalde tijd </w:t>
      </w:r>
      <w:r>
        <w:t>van</w:t>
      </w:r>
      <w:r w:rsidRPr="00757980">
        <w:t xml:space="preserve"> 1 jaar met uitzicht op een </w:t>
      </w:r>
      <w:r w:rsidRPr="000831D3">
        <w:rPr>
          <w:b/>
          <w:bCs/>
        </w:rPr>
        <w:t>vast dienstverband</w:t>
      </w:r>
      <w:r>
        <w:t>. E</w:t>
      </w:r>
      <w:r w:rsidRPr="00757980">
        <w:t>en deeltijds contract is bespreekbaar</w:t>
      </w:r>
      <w:r>
        <w:t>.</w:t>
      </w:r>
    </w:p>
    <w:p w14:paraId="1A1694F1" w14:textId="52A14AB0" w:rsidR="00253370" w:rsidRPr="00253370" w:rsidRDefault="00253370" w:rsidP="00253370">
      <w:pPr>
        <w:pStyle w:val="cBodytekstbullet"/>
        <w:rPr>
          <w:lang w:val="nl-BE"/>
        </w:rPr>
      </w:pPr>
      <w:r>
        <w:rPr>
          <w:lang w:val="nl-BE"/>
        </w:rPr>
        <w:t>Je krijgt</w:t>
      </w:r>
      <w:r w:rsidRPr="005C45EB">
        <w:rPr>
          <w:lang w:val="nl-BE"/>
        </w:rPr>
        <w:t xml:space="preserve"> </w:t>
      </w:r>
      <w:r w:rsidR="00D13A1B">
        <w:rPr>
          <w:lang w:val="nl-BE"/>
        </w:rPr>
        <w:t xml:space="preserve">een </w:t>
      </w:r>
      <w:r w:rsidRPr="00A0188D">
        <w:rPr>
          <w:b/>
          <w:bCs/>
          <w:lang w:val="nl-BE"/>
        </w:rPr>
        <w:t>marktconform salaris plus extra voordelen</w:t>
      </w:r>
      <w:r>
        <w:rPr>
          <w:lang w:val="nl-BE"/>
        </w:rPr>
        <w:t xml:space="preserve"> zoals onder andere een pensioenplan, een MacBook en Iphone van de zaak en een kostenvergoeding. </w:t>
      </w:r>
    </w:p>
    <w:p w14:paraId="35BA4400" w14:textId="7A7083F1" w:rsidR="00253370" w:rsidRDefault="00253370" w:rsidP="00253370">
      <w:pPr>
        <w:pStyle w:val="cBodytekstbullet"/>
      </w:pPr>
      <w:r>
        <w:t>Je komt terecht in een team waar je</w:t>
      </w:r>
      <w:r>
        <w:rPr>
          <w:rStyle w:val="apple-converted-space"/>
          <w:color w:val="000000"/>
        </w:rPr>
        <w:t> </w:t>
      </w:r>
      <w:r>
        <w:rPr>
          <w:rStyle w:val="Zwaar"/>
          <w:color w:val="000000"/>
        </w:rPr>
        <w:t>jezelf kan zijn</w:t>
      </w:r>
      <w:r>
        <w:rPr>
          <w:rStyle w:val="apple-converted-space"/>
          <w:b/>
          <w:bCs/>
          <w:color w:val="000000"/>
        </w:rPr>
        <w:t> </w:t>
      </w:r>
      <w:r>
        <w:t xml:space="preserve">en waar we aandacht besteden aan jouw talenten. Met ons </w:t>
      </w:r>
      <w:r w:rsidRPr="00E57011">
        <w:rPr>
          <w:b/>
          <w:bCs/>
        </w:rPr>
        <w:t>welzijnsbeleid</w:t>
      </w:r>
      <w:r>
        <w:t xml:space="preserve"> ondersteunen we jou </w:t>
      </w:r>
      <w:r w:rsidR="00BF5D4A">
        <w:t>om</w:t>
      </w:r>
      <w:r>
        <w:t xml:space="preserve"> de beste versie van jezelf </w:t>
      </w:r>
      <w:r w:rsidR="00BF5D4A">
        <w:t>te zijn</w:t>
      </w:r>
      <w:r>
        <w:t xml:space="preserve">.  </w:t>
      </w:r>
    </w:p>
    <w:p w14:paraId="1054FBDA" w14:textId="77777777" w:rsidR="00253370" w:rsidRDefault="00253370" w:rsidP="00253370">
      <w:pPr>
        <w:pStyle w:val="cBodytekstbullet"/>
      </w:pPr>
      <w:r>
        <w:t>Je kan bij Connect rekenen op een uitgebreid</w:t>
      </w:r>
      <w:r>
        <w:rPr>
          <w:rStyle w:val="apple-converted-space"/>
          <w:color w:val="000000"/>
        </w:rPr>
        <w:t> </w:t>
      </w:r>
      <w:r>
        <w:rPr>
          <w:rStyle w:val="Zwaar"/>
          <w:color w:val="000000"/>
        </w:rPr>
        <w:t>opleidingsaanbod</w:t>
      </w:r>
      <w:r>
        <w:t>, intern en extern, volledig afgestemd op jouw wensen en ambities.</w:t>
      </w:r>
    </w:p>
    <w:p w14:paraId="2C1E2E74" w14:textId="1CE8E6E5" w:rsidR="000831D3" w:rsidRDefault="000831D3" w:rsidP="00253370">
      <w:pPr>
        <w:pStyle w:val="cBodytekstbullet"/>
      </w:pPr>
      <w:r w:rsidRPr="000831D3">
        <w:t xml:space="preserve">Je krijgt een </w:t>
      </w:r>
      <w:r w:rsidRPr="000831D3">
        <w:rPr>
          <w:b/>
          <w:bCs/>
        </w:rPr>
        <w:t xml:space="preserve">persoonlijke buddy </w:t>
      </w:r>
      <w:r w:rsidRPr="000831D3">
        <w:t>toegewezen die je wegwijs maakt in de organisatie én manier van werken bij Connect.</w:t>
      </w:r>
    </w:p>
    <w:p w14:paraId="6B4D4598" w14:textId="4982AD2F" w:rsidR="00253370" w:rsidRDefault="00253370" w:rsidP="00253370">
      <w:pPr>
        <w:pStyle w:val="cBodytekstbullet"/>
      </w:pPr>
      <w:r>
        <w:t>Binnen Connect heb je reële</w:t>
      </w:r>
      <w:r>
        <w:rPr>
          <w:rStyle w:val="apple-converted-space"/>
          <w:color w:val="000000"/>
        </w:rPr>
        <w:t> </w:t>
      </w:r>
      <w:r>
        <w:rPr>
          <w:rStyle w:val="Zwaar"/>
          <w:color w:val="000000"/>
        </w:rPr>
        <w:t>doorgroeimogelijkheden</w:t>
      </w:r>
      <w:r>
        <w:t>. We stippelen samen een traject uit om het tot senior communicatieadviseur te schoppen.</w:t>
      </w:r>
    </w:p>
    <w:p w14:paraId="4429BAD0" w14:textId="47BE0A7B" w:rsidR="00576972" w:rsidRPr="00253370" w:rsidRDefault="00253370" w:rsidP="00253370">
      <w:pPr>
        <w:pStyle w:val="cBodytekstbullet"/>
        <w:rPr>
          <w:rStyle w:val="apple-converted-space"/>
        </w:rPr>
      </w:pPr>
      <w:r>
        <w:t>We organiseren regelmatig</w:t>
      </w:r>
      <w:r>
        <w:rPr>
          <w:rStyle w:val="apple-converted-space"/>
          <w:color w:val="000000"/>
        </w:rPr>
        <w:t> </w:t>
      </w:r>
      <w:r>
        <w:rPr>
          <w:rStyle w:val="Zwaar"/>
          <w:color w:val="000000"/>
        </w:rPr>
        <w:t>leuke teamuitjes</w:t>
      </w:r>
      <w:r>
        <w:rPr>
          <w:rStyle w:val="apple-converted-space"/>
          <w:b/>
          <w:bCs/>
          <w:color w:val="000000"/>
        </w:rPr>
        <w:t> </w:t>
      </w:r>
      <w:r>
        <w:t>die de fijne groepsdynamiek versterken.</w:t>
      </w:r>
      <w:r>
        <w:rPr>
          <w:rStyle w:val="apple-converted-space"/>
          <w:color w:val="000000"/>
        </w:rPr>
        <w:t> </w:t>
      </w:r>
    </w:p>
    <w:p w14:paraId="0D82A6FA" w14:textId="77777777" w:rsidR="00253370" w:rsidRDefault="00253370" w:rsidP="00253370">
      <w:pPr>
        <w:pStyle w:val="cBodytekstbullet"/>
        <w:numPr>
          <w:ilvl w:val="0"/>
          <w:numId w:val="0"/>
        </w:numPr>
        <w:ind w:left="340" w:hanging="340"/>
        <w:rPr>
          <w:rStyle w:val="apple-converted-space"/>
          <w:color w:val="000000"/>
        </w:rPr>
      </w:pPr>
    </w:p>
    <w:p w14:paraId="583432D7" w14:textId="482C33BD" w:rsidR="00253370" w:rsidRPr="00253370" w:rsidRDefault="00253370" w:rsidP="00253370">
      <w:pPr>
        <w:pStyle w:val="cBodytekst"/>
      </w:pPr>
      <w:r w:rsidRPr="00757980">
        <w:t>Wil je nog meer te weten komen over onze projecten en het team van Connect? Dan k</w:t>
      </w:r>
      <w:r>
        <w:t>u</w:t>
      </w:r>
      <w:r w:rsidRPr="00757980">
        <w:t xml:space="preserve">n je terecht op onze website: </w:t>
      </w:r>
      <w:hyperlink r:id="rId12" w:history="1">
        <w:r w:rsidRPr="00886EBD">
          <w:rPr>
            <w:rStyle w:val="Hyperlink"/>
          </w:rPr>
          <w:t>https://connect-nederland.nl</w:t>
        </w:r>
      </w:hyperlink>
      <w:r>
        <w:t xml:space="preserve"> </w:t>
      </w:r>
      <w:r w:rsidRPr="00757980">
        <w:t xml:space="preserve">of neem gerust contact met ons op! </w:t>
      </w:r>
      <w:r>
        <w:t xml:space="preserve">Onze collega </w:t>
      </w:r>
      <w:r w:rsidR="00C10A25">
        <w:t>Remy</w:t>
      </w:r>
      <w:r>
        <w:t xml:space="preserve"> staat klaar voor jou op het nummer </w:t>
      </w:r>
      <w:r w:rsidR="007B00D8">
        <w:t>06</w:t>
      </w:r>
      <w:r w:rsidR="005C4E6C">
        <w:t xml:space="preserve"> </w:t>
      </w:r>
      <w:r w:rsidR="007B00D8">
        <w:t xml:space="preserve">44 90 20 25 </w:t>
      </w:r>
      <w:r w:rsidRPr="00757980">
        <w:t xml:space="preserve">of op </w:t>
      </w:r>
      <w:r>
        <w:t>het</w:t>
      </w:r>
      <w:r w:rsidRPr="00757980">
        <w:t xml:space="preserve"> mailadres vacatures@connect-nederland.nl. </w:t>
      </w:r>
    </w:p>
    <w:p w14:paraId="7A9C3370" w14:textId="0243DD2C" w:rsidR="00483845" w:rsidRDefault="00253370" w:rsidP="00483845">
      <w:pPr>
        <w:pStyle w:val="aTitelniveau2"/>
      </w:pPr>
      <w:r>
        <w:t>Iets voor jou?</w:t>
      </w:r>
    </w:p>
    <w:p w14:paraId="556E48D8" w14:textId="2D94FD7F" w:rsidR="00483845" w:rsidRPr="00A0188D" w:rsidRDefault="00483845" w:rsidP="00483845">
      <w:pPr>
        <w:pStyle w:val="cBodytekst"/>
        <w:rPr>
          <w:rFonts w:eastAsia="Times New Roman"/>
          <w:bCs/>
          <w:lang w:eastAsia="nl-NL"/>
        </w:rPr>
      </w:pPr>
      <w:r>
        <w:t xml:space="preserve">Stuur je cv </w:t>
      </w:r>
      <w:r w:rsidR="00253370">
        <w:t xml:space="preserve">en </w:t>
      </w:r>
      <w:r>
        <w:t>motivatie</w:t>
      </w:r>
      <w:r w:rsidR="00253370">
        <w:t>(brief)</w:t>
      </w:r>
      <w:r>
        <w:t xml:space="preserve"> naar Ine De Winter via </w:t>
      </w:r>
      <w:hyperlink r:id="rId13" w:history="1">
        <w:r w:rsidRPr="000E1781">
          <w:rPr>
            <w:rStyle w:val="Hyperlink"/>
          </w:rPr>
          <w:t>vacatures@connect-nederland.nl</w:t>
        </w:r>
      </w:hyperlink>
      <w:r w:rsidR="00253370">
        <w:t xml:space="preserve"> voor 17 augustus.</w:t>
      </w:r>
      <w:r>
        <w:t xml:space="preserve"> </w:t>
      </w:r>
      <w:r>
        <w:rPr>
          <w:rFonts w:eastAsia="Times New Roman"/>
          <w:bCs/>
          <w:lang w:eastAsia="nl-NL"/>
        </w:rPr>
        <w:t>Vermeld bij je sollicitatie ook zeker via welke weg je ons gevonden hebt.</w:t>
      </w:r>
    </w:p>
    <w:p w14:paraId="02ED7BBC" w14:textId="77777777" w:rsidR="00483845" w:rsidRDefault="00483845" w:rsidP="00483845">
      <w:pPr>
        <w:pStyle w:val="cBodytekst"/>
      </w:pPr>
      <w:r w:rsidRPr="00F34F6B">
        <w:rPr>
          <w:rFonts w:eastAsia="Times New Roman"/>
          <w:bCs/>
          <w:lang w:eastAsia="nl-NL"/>
        </w:rPr>
        <w:t>Na een eerste selectie op basis van het CV en na het afsluiten van de vacature brengen we iedere sollicitant op de hoogte van het verdere verloop van de procedure.</w:t>
      </w:r>
    </w:p>
    <w:p w14:paraId="6BB09909" w14:textId="77777777" w:rsidR="00483845" w:rsidRDefault="00483845" w:rsidP="00483845">
      <w:pPr>
        <w:pStyle w:val="cBodytekst"/>
      </w:pPr>
      <w:r>
        <w:t xml:space="preserve">Voor meer info over de projecten en het team van Connect kan je terecht op onze website: </w:t>
      </w:r>
      <w:hyperlink r:id="rId14" w:history="1">
        <w:r w:rsidRPr="000E1781">
          <w:rPr>
            <w:rStyle w:val="Hyperlink"/>
          </w:rPr>
          <w:t>www.connect-nederland.nl</w:t>
        </w:r>
      </w:hyperlink>
      <w:r>
        <w:t xml:space="preserve">. </w:t>
      </w:r>
    </w:p>
    <w:p w14:paraId="5271C1F4" w14:textId="29AF5F98" w:rsidR="00091290" w:rsidRDefault="00091290">
      <w:pPr>
        <w:spacing w:after="0"/>
        <w:rPr>
          <w:rFonts w:cs="Times New Roman (Hoofdtekst CS)"/>
          <w:color w:val="343433"/>
        </w:rPr>
      </w:pPr>
    </w:p>
    <w:p w14:paraId="712A8993" w14:textId="77777777" w:rsidR="00B50414" w:rsidRPr="00715680" w:rsidRDefault="00B50414" w:rsidP="00E71337">
      <w:pPr>
        <w:pStyle w:val="cBodytekstnummering"/>
        <w:numPr>
          <w:ilvl w:val="0"/>
          <w:numId w:val="0"/>
        </w:numPr>
        <w:ind w:left="340" w:hanging="340"/>
      </w:pPr>
    </w:p>
    <w:sectPr w:rsidR="00B50414" w:rsidRPr="00715680" w:rsidSect="00870AF6">
      <w:footerReference w:type="even" r:id="rId15"/>
      <w:footerReference w:type="default" r:id="rId16"/>
      <w:headerReference w:type="first" r:id="rId17"/>
      <w:footerReference w:type="first" r:id="rId18"/>
      <w:pgSz w:w="11900" w:h="16840"/>
      <w:pgMar w:top="1599" w:right="1117" w:bottom="1418" w:left="1418"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E1E5A9" w14:textId="77777777" w:rsidR="00471024" w:rsidRDefault="00471024" w:rsidP="00195B2B">
      <w:r>
        <w:separator/>
      </w:r>
    </w:p>
    <w:p w14:paraId="22343301" w14:textId="77777777" w:rsidR="00471024" w:rsidRDefault="00471024"/>
  </w:endnote>
  <w:endnote w:type="continuationSeparator" w:id="0">
    <w:p w14:paraId="48942B12" w14:textId="77777777" w:rsidR="00471024" w:rsidRDefault="00471024" w:rsidP="00195B2B">
      <w:r>
        <w:continuationSeparator/>
      </w:r>
    </w:p>
    <w:p w14:paraId="77452DC6" w14:textId="77777777" w:rsidR="00471024" w:rsidRDefault="00471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Hoofdtekst CS)">
    <w:altName w:val="Courier New"/>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842849585"/>
      <w:docPartObj>
        <w:docPartGallery w:val="Page Numbers (Bottom of Page)"/>
        <w:docPartUnique/>
      </w:docPartObj>
    </w:sdtPr>
    <w:sdtContent>
      <w:p w14:paraId="23A1C292" w14:textId="77777777" w:rsidR="00140062" w:rsidRDefault="00140062" w:rsidP="00E032C9">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3F5D01">
          <w:rPr>
            <w:rStyle w:val="Paginanummer"/>
            <w:noProof/>
          </w:rPr>
          <w:t>1</w:t>
        </w:r>
        <w:r>
          <w:rPr>
            <w:rStyle w:val="Paginanummer"/>
          </w:rPr>
          <w:fldChar w:fldCharType="end"/>
        </w:r>
      </w:p>
    </w:sdtContent>
  </w:sdt>
  <w:p w14:paraId="0FB21CC1" w14:textId="77777777" w:rsidR="00140062" w:rsidRDefault="00140062" w:rsidP="00E032C9">
    <w:pPr>
      <w:pStyle w:val="Voettekst"/>
      <w:ind w:right="360" w:firstLine="360"/>
    </w:pPr>
  </w:p>
  <w:p w14:paraId="3F05D70E" w14:textId="77777777" w:rsidR="008875AD" w:rsidRDefault="008875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color w:val="E5702A"/>
      </w:rPr>
      <w:id w:val="56834942"/>
      <w:docPartObj>
        <w:docPartGallery w:val="Page Numbers (Bottom of Page)"/>
        <w:docPartUnique/>
      </w:docPartObj>
    </w:sdtPr>
    <w:sdtEndPr>
      <w:rPr>
        <w:rStyle w:val="Paginaverwijzing"/>
        <w:rFonts w:ascii="Helvetica" w:hAnsi="Helvetica"/>
        <w:b w:val="0"/>
        <w:sz w:val="18"/>
      </w:rPr>
    </w:sdtEndPr>
    <w:sdtContent>
      <w:sdt>
        <w:sdtPr>
          <w:rPr>
            <w:rStyle w:val="Paginanummer"/>
            <w:color w:val="E5702A"/>
          </w:rPr>
          <w:id w:val="-1557932979"/>
          <w:docPartObj>
            <w:docPartGallery w:val="Page Numbers (Bottom of Page)"/>
            <w:docPartUnique/>
          </w:docPartObj>
        </w:sdtPr>
        <w:sdtEndPr>
          <w:rPr>
            <w:rStyle w:val="Paginaverwijzing"/>
            <w:rFonts w:ascii="Helvetica" w:hAnsi="Helvetica"/>
            <w:b w:val="0"/>
            <w:bCs/>
            <w:sz w:val="18"/>
          </w:rPr>
        </w:sdtEndPr>
        <w:sdtContent>
          <w:p w14:paraId="596E2AB4" w14:textId="77777777" w:rsidR="00091290" w:rsidRDefault="00091290" w:rsidP="00091290">
            <w:pPr>
              <w:framePr w:wrap="none" w:vAnchor="text" w:hAnchor="margin" w:xAlign="right" w:y="1"/>
              <w:jc w:val="both"/>
              <w:rPr>
                <w:rStyle w:val="Paginaverwijzing"/>
              </w:rPr>
            </w:pPr>
            <w:r w:rsidRPr="00E90C4E">
              <w:rPr>
                <w:rStyle w:val="Paginaverwijzing"/>
                <w:b/>
                <w:bCs/>
                <w:color w:val="000000" w:themeColor="text2"/>
              </w:rPr>
              <w:fldChar w:fldCharType="begin"/>
            </w:r>
            <w:r w:rsidRPr="00E90C4E">
              <w:rPr>
                <w:rStyle w:val="Paginaverwijzing"/>
                <w:b/>
                <w:bCs/>
                <w:color w:val="000000" w:themeColor="text2"/>
              </w:rPr>
              <w:instrText xml:space="preserve"> PAGE </w:instrText>
            </w:r>
            <w:r w:rsidRPr="00E90C4E">
              <w:rPr>
                <w:rStyle w:val="Paginaverwijzing"/>
                <w:b/>
                <w:bCs/>
                <w:color w:val="000000" w:themeColor="text2"/>
              </w:rPr>
              <w:fldChar w:fldCharType="separate"/>
            </w:r>
            <w:r>
              <w:rPr>
                <w:rStyle w:val="Paginaverwijzing"/>
                <w:b/>
                <w:bCs/>
                <w:color w:val="000000" w:themeColor="text2"/>
              </w:rPr>
              <w:t>1</w:t>
            </w:r>
            <w:r w:rsidRPr="00E90C4E">
              <w:rPr>
                <w:rStyle w:val="Paginaverwijzing"/>
                <w:b/>
                <w:bCs/>
                <w:color w:val="000000" w:themeColor="text2"/>
              </w:rPr>
              <w:fldChar w:fldCharType="end"/>
            </w:r>
          </w:p>
        </w:sdtContent>
      </w:sdt>
    </w:sdtContent>
  </w:sdt>
  <w:p w14:paraId="72691C92" w14:textId="77777777" w:rsidR="008875AD" w:rsidRPr="00091290" w:rsidRDefault="00091290" w:rsidP="00091290">
    <w:pPr>
      <w:ind w:right="360"/>
      <w:jc w:val="both"/>
    </w:pPr>
    <w:r w:rsidRPr="00CF7327">
      <w:rPr>
        <w:noProof/>
        <w:lang w:eastAsia="nl-NL"/>
      </w:rPr>
      <w:drawing>
        <wp:anchor distT="0" distB="0" distL="114300" distR="114300" simplePos="0" relativeHeight="251676672" behindDoc="0" locked="0" layoutInCell="1" allowOverlap="1" wp14:anchorId="0408A0DD" wp14:editId="5A100192">
          <wp:simplePos x="0" y="0"/>
          <wp:positionH relativeFrom="column">
            <wp:posOffset>9296</wp:posOffset>
          </wp:positionH>
          <wp:positionV relativeFrom="page">
            <wp:posOffset>10041890</wp:posOffset>
          </wp:positionV>
          <wp:extent cx="604800" cy="122400"/>
          <wp:effectExtent l="0" t="0" r="0" b="5080"/>
          <wp:wrapNone/>
          <wp:docPr id="1010690521" name="Picture 3"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Lettertype, logo, Graphics, symboo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04800" cy="122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color w:val="E5702A"/>
      </w:rPr>
      <w:id w:val="-1875606334"/>
      <w:docPartObj>
        <w:docPartGallery w:val="Page Numbers (Bottom of Page)"/>
        <w:docPartUnique/>
      </w:docPartObj>
    </w:sdtPr>
    <w:sdtEndPr>
      <w:rPr>
        <w:rStyle w:val="Paginaverwijzing"/>
        <w:rFonts w:ascii="Helvetica" w:hAnsi="Helvetica"/>
        <w:b w:val="0"/>
        <w:sz w:val="18"/>
      </w:rPr>
    </w:sdtEndPr>
    <w:sdtContent>
      <w:sdt>
        <w:sdtPr>
          <w:rPr>
            <w:rStyle w:val="Paginanummer"/>
            <w:color w:val="E5702A"/>
          </w:rPr>
          <w:id w:val="1823937805"/>
          <w:docPartObj>
            <w:docPartGallery w:val="Page Numbers (Bottom of Page)"/>
            <w:docPartUnique/>
          </w:docPartObj>
        </w:sdtPr>
        <w:sdtEndPr>
          <w:rPr>
            <w:rStyle w:val="Paginaverwijzing"/>
            <w:rFonts w:ascii="Helvetica" w:hAnsi="Helvetica"/>
            <w:b w:val="0"/>
            <w:bCs/>
            <w:sz w:val="18"/>
          </w:rPr>
        </w:sdtEndPr>
        <w:sdtContent>
          <w:p w14:paraId="769C52B5" w14:textId="77777777" w:rsidR="00091290" w:rsidRDefault="00091290" w:rsidP="00091290">
            <w:pPr>
              <w:framePr w:wrap="none" w:vAnchor="text" w:hAnchor="margin" w:xAlign="right" w:y="1"/>
              <w:jc w:val="both"/>
              <w:rPr>
                <w:rStyle w:val="Paginaverwijzing"/>
              </w:rPr>
            </w:pPr>
            <w:r w:rsidRPr="00E90C4E">
              <w:rPr>
                <w:rStyle w:val="Paginaverwijzing"/>
                <w:b/>
                <w:bCs/>
                <w:color w:val="000000" w:themeColor="text2"/>
              </w:rPr>
              <w:fldChar w:fldCharType="begin"/>
            </w:r>
            <w:r w:rsidRPr="00E90C4E">
              <w:rPr>
                <w:rStyle w:val="Paginaverwijzing"/>
                <w:b/>
                <w:bCs/>
                <w:color w:val="000000" w:themeColor="text2"/>
              </w:rPr>
              <w:instrText xml:space="preserve"> PAGE </w:instrText>
            </w:r>
            <w:r w:rsidRPr="00E90C4E">
              <w:rPr>
                <w:rStyle w:val="Paginaverwijzing"/>
                <w:b/>
                <w:bCs/>
                <w:color w:val="000000" w:themeColor="text2"/>
              </w:rPr>
              <w:fldChar w:fldCharType="separate"/>
            </w:r>
            <w:r>
              <w:rPr>
                <w:rStyle w:val="Paginaverwijzing"/>
                <w:b/>
                <w:bCs/>
                <w:color w:val="000000" w:themeColor="text2"/>
              </w:rPr>
              <w:t>1</w:t>
            </w:r>
            <w:r w:rsidRPr="00E90C4E">
              <w:rPr>
                <w:rStyle w:val="Paginaverwijzing"/>
                <w:b/>
                <w:bCs/>
                <w:color w:val="000000" w:themeColor="text2"/>
              </w:rPr>
              <w:fldChar w:fldCharType="end"/>
            </w:r>
          </w:p>
        </w:sdtContent>
      </w:sdt>
    </w:sdtContent>
  </w:sdt>
  <w:p w14:paraId="661DDEB7" w14:textId="77777777" w:rsidR="00062526" w:rsidRPr="00091290" w:rsidRDefault="00091290" w:rsidP="00091290">
    <w:pPr>
      <w:ind w:right="360"/>
      <w:jc w:val="both"/>
    </w:pPr>
    <w:r w:rsidRPr="00CF7327">
      <w:rPr>
        <w:noProof/>
        <w:lang w:eastAsia="nl-NL"/>
      </w:rPr>
      <w:drawing>
        <wp:anchor distT="0" distB="0" distL="114300" distR="114300" simplePos="0" relativeHeight="251674624" behindDoc="0" locked="0" layoutInCell="1" allowOverlap="1" wp14:anchorId="2CFC6732" wp14:editId="6A0FA6C1">
          <wp:simplePos x="0" y="0"/>
          <wp:positionH relativeFrom="column">
            <wp:posOffset>9296</wp:posOffset>
          </wp:positionH>
          <wp:positionV relativeFrom="page">
            <wp:posOffset>10041890</wp:posOffset>
          </wp:positionV>
          <wp:extent cx="604800" cy="122400"/>
          <wp:effectExtent l="0" t="0" r="0" b="5080"/>
          <wp:wrapNone/>
          <wp:docPr id="935996470" name="Picture 3"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Lettertype, logo, Graphics, symboo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04800" cy="12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190F75" w14:textId="77777777" w:rsidR="00471024" w:rsidRDefault="00471024" w:rsidP="00195B2B">
      <w:r>
        <w:separator/>
      </w:r>
    </w:p>
    <w:p w14:paraId="3172DF9C" w14:textId="77777777" w:rsidR="00471024" w:rsidRDefault="00471024"/>
  </w:footnote>
  <w:footnote w:type="continuationSeparator" w:id="0">
    <w:p w14:paraId="58D6B1FD" w14:textId="77777777" w:rsidR="00471024" w:rsidRDefault="00471024" w:rsidP="00195B2B">
      <w:r>
        <w:continuationSeparator/>
      </w:r>
    </w:p>
    <w:p w14:paraId="3F771219" w14:textId="77777777" w:rsidR="00471024" w:rsidRDefault="00471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FC507B" w14:textId="77777777" w:rsidR="005D7089" w:rsidRDefault="00D448D7" w:rsidP="005D7089">
    <w:pPr>
      <w:pStyle w:val="aTitelniveau0"/>
    </w:pPr>
    <w:r>
      <w:rPr>
        <w:noProof/>
      </w:rPr>
      <w:drawing>
        <wp:anchor distT="0" distB="0" distL="114300" distR="114300" simplePos="0" relativeHeight="251668480" behindDoc="0" locked="0" layoutInCell="1" allowOverlap="1" wp14:anchorId="33191C3A" wp14:editId="655C9CE8">
          <wp:simplePos x="0" y="0"/>
          <wp:positionH relativeFrom="column">
            <wp:posOffset>-875030</wp:posOffset>
          </wp:positionH>
          <wp:positionV relativeFrom="paragraph">
            <wp:posOffset>-540385</wp:posOffset>
          </wp:positionV>
          <wp:extent cx="7531660" cy="1320800"/>
          <wp:effectExtent l="0" t="0" r="0" b="0"/>
          <wp:wrapNone/>
          <wp:docPr id="412000379" name="Afbeelding 1"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00379" name="Afbeelding 1" descr="Afbeelding met ontwerp&#10;&#10;Beschrijving automatisch gegenereerd met gemiddelde betrouwbaarheid"/>
                  <pic:cNvPicPr/>
                </pic:nvPicPr>
                <pic:blipFill rotWithShape="1">
                  <a:blip r:embed="rId1">
                    <a:extLst>
                      <a:ext uri="{28A0092B-C50C-407E-A947-70E740481C1C}">
                        <a14:useLocalDpi xmlns:a14="http://schemas.microsoft.com/office/drawing/2010/main" val="0"/>
                      </a:ext>
                    </a:extLst>
                  </a:blip>
                  <a:srcRect l="-10028" r="-10576" b="22476"/>
                  <a:stretch/>
                </pic:blipFill>
                <pic:spPr bwMode="auto">
                  <a:xfrm>
                    <a:off x="0" y="0"/>
                    <a:ext cx="7539654" cy="13222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A871A0" w14:textId="77777777" w:rsidR="005D7089" w:rsidRDefault="005D7089" w:rsidP="005D7089">
    <w:pPr>
      <w:pStyle w:val="aTitelniveau0"/>
    </w:pPr>
  </w:p>
  <w:p w14:paraId="261BD307" w14:textId="77777777" w:rsidR="005D7089" w:rsidRDefault="005D7089" w:rsidP="005D7089">
    <w:pPr>
      <w:pStyle w:val="aTitelniveau0"/>
    </w:pPr>
  </w:p>
  <w:p w14:paraId="147B8D76" w14:textId="77777777" w:rsidR="00062526" w:rsidRPr="004A730C" w:rsidRDefault="00062526" w:rsidP="005D7089">
    <w:pPr>
      <w:pStyle w:val="aTitelniveau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D2C2E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FE4F37"/>
    <w:multiLevelType w:val="hybridMultilevel"/>
    <w:tmpl w:val="AFEEE838"/>
    <w:lvl w:ilvl="0" w:tplc="F50A0164">
      <w:start w:val="1"/>
      <w:numFmt w:val="decimal"/>
      <w:pStyle w:val="cBodytekstnummering"/>
      <w:lvlText w:val="%1."/>
      <w:lvlJc w:val="left"/>
      <w:pPr>
        <w:ind w:left="0" w:firstLine="0"/>
      </w:pPr>
      <w:rPr>
        <w:rFonts w:hint="default"/>
        <w:color w:val="34343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836631"/>
    <w:multiLevelType w:val="multilevel"/>
    <w:tmpl w:val="4F6A2A20"/>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3741F85"/>
    <w:multiLevelType w:val="multilevel"/>
    <w:tmpl w:val="6D8E5B8A"/>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B860BA"/>
    <w:multiLevelType w:val="multilevel"/>
    <w:tmpl w:val="7F9033B6"/>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84603C9"/>
    <w:multiLevelType w:val="hybridMultilevel"/>
    <w:tmpl w:val="E3028336"/>
    <w:lvl w:ilvl="0" w:tplc="B8C00CD0">
      <w:start w:val="1"/>
      <w:numFmt w:val="bullet"/>
      <w:pStyle w:val="cBodytekstbullet"/>
      <w:lvlText w:val=""/>
      <w:lvlJc w:val="left"/>
      <w:pPr>
        <w:ind w:left="340" w:hanging="340"/>
      </w:pPr>
      <w:rPr>
        <w:rFonts w:ascii="Symbol" w:hAnsi="Symbol" w:hint="default"/>
        <w:color w:val="3434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287155"/>
    <w:multiLevelType w:val="hybridMultilevel"/>
    <w:tmpl w:val="2A2E8EA2"/>
    <w:lvl w:ilvl="0" w:tplc="5FAA833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51E1F73"/>
    <w:multiLevelType w:val="multilevel"/>
    <w:tmpl w:val="63341964"/>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6314D83"/>
    <w:multiLevelType w:val="multilevel"/>
    <w:tmpl w:val="4F6A2A20"/>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2480F5B"/>
    <w:multiLevelType w:val="hybridMultilevel"/>
    <w:tmpl w:val="255218AA"/>
    <w:lvl w:ilvl="0" w:tplc="EE1AE6CE">
      <w:start w:val="1"/>
      <w:numFmt w:val="bullet"/>
      <w:lvlText w:val=""/>
      <w:lvlJc w:val="left"/>
      <w:pPr>
        <w:ind w:left="397" w:hanging="39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4A6135"/>
    <w:multiLevelType w:val="multilevel"/>
    <w:tmpl w:val="7F9033B6"/>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54196973">
    <w:abstractNumId w:val="5"/>
  </w:num>
  <w:num w:numId="2" w16cid:durableId="1230648843">
    <w:abstractNumId w:val="4"/>
  </w:num>
  <w:num w:numId="3" w16cid:durableId="409624559">
    <w:abstractNumId w:val="10"/>
  </w:num>
  <w:num w:numId="4" w16cid:durableId="1967546118">
    <w:abstractNumId w:val="5"/>
  </w:num>
  <w:num w:numId="5" w16cid:durableId="1054622685">
    <w:abstractNumId w:val="0"/>
  </w:num>
  <w:num w:numId="6" w16cid:durableId="1547370910">
    <w:abstractNumId w:val="9"/>
  </w:num>
  <w:num w:numId="7" w16cid:durableId="1735855095">
    <w:abstractNumId w:val="7"/>
  </w:num>
  <w:num w:numId="8" w16cid:durableId="418139918">
    <w:abstractNumId w:val="6"/>
  </w:num>
  <w:num w:numId="9" w16cid:durableId="887572720">
    <w:abstractNumId w:val="2"/>
  </w:num>
  <w:num w:numId="10" w16cid:durableId="1473448227">
    <w:abstractNumId w:val="1"/>
  </w:num>
  <w:num w:numId="11" w16cid:durableId="976570287">
    <w:abstractNumId w:val="8"/>
  </w:num>
  <w:num w:numId="12" w16cid:durableId="208464128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displayBackgroundShape/>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45"/>
    <w:rsid w:val="0000181F"/>
    <w:rsid w:val="0003035C"/>
    <w:rsid w:val="00034167"/>
    <w:rsid w:val="0003693F"/>
    <w:rsid w:val="00046F27"/>
    <w:rsid w:val="00062526"/>
    <w:rsid w:val="00070DF2"/>
    <w:rsid w:val="000807B2"/>
    <w:rsid w:val="0008113F"/>
    <w:rsid w:val="000831D3"/>
    <w:rsid w:val="00091290"/>
    <w:rsid w:val="000B5BB3"/>
    <w:rsid w:val="000B63A8"/>
    <w:rsid w:val="000C761B"/>
    <w:rsid w:val="000D1576"/>
    <w:rsid w:val="000F2882"/>
    <w:rsid w:val="00102937"/>
    <w:rsid w:val="0013008A"/>
    <w:rsid w:val="00140062"/>
    <w:rsid w:val="00195B2B"/>
    <w:rsid w:val="001E0A8F"/>
    <w:rsid w:val="001E49D1"/>
    <w:rsid w:val="0020424B"/>
    <w:rsid w:val="00223F8B"/>
    <w:rsid w:val="00253370"/>
    <w:rsid w:val="002651C7"/>
    <w:rsid w:val="00275641"/>
    <w:rsid w:val="00285503"/>
    <w:rsid w:val="002C0346"/>
    <w:rsid w:val="002D0E04"/>
    <w:rsid w:val="002D5E3A"/>
    <w:rsid w:val="002E405A"/>
    <w:rsid w:val="002E774F"/>
    <w:rsid w:val="002F16FB"/>
    <w:rsid w:val="002F3E91"/>
    <w:rsid w:val="003036C3"/>
    <w:rsid w:val="003224FE"/>
    <w:rsid w:val="00342481"/>
    <w:rsid w:val="0038606C"/>
    <w:rsid w:val="0039710F"/>
    <w:rsid w:val="003F5D01"/>
    <w:rsid w:val="00403A9C"/>
    <w:rsid w:val="00415870"/>
    <w:rsid w:val="00424F24"/>
    <w:rsid w:val="00432530"/>
    <w:rsid w:val="004371A8"/>
    <w:rsid w:val="004576A2"/>
    <w:rsid w:val="00471024"/>
    <w:rsid w:val="00483128"/>
    <w:rsid w:val="00483845"/>
    <w:rsid w:val="00486585"/>
    <w:rsid w:val="004A6343"/>
    <w:rsid w:val="004A730C"/>
    <w:rsid w:val="004C13DD"/>
    <w:rsid w:val="004D6AA3"/>
    <w:rsid w:val="004E4AE3"/>
    <w:rsid w:val="004E5F85"/>
    <w:rsid w:val="004E6D01"/>
    <w:rsid w:val="00505A4B"/>
    <w:rsid w:val="005067C4"/>
    <w:rsid w:val="00511E44"/>
    <w:rsid w:val="00513CEC"/>
    <w:rsid w:val="00525820"/>
    <w:rsid w:val="00531202"/>
    <w:rsid w:val="005504D6"/>
    <w:rsid w:val="00562F53"/>
    <w:rsid w:val="005674B9"/>
    <w:rsid w:val="00576972"/>
    <w:rsid w:val="005B55AF"/>
    <w:rsid w:val="005C156A"/>
    <w:rsid w:val="005C4E6C"/>
    <w:rsid w:val="005D1C6A"/>
    <w:rsid w:val="005D2A66"/>
    <w:rsid w:val="005D7089"/>
    <w:rsid w:val="005E11D4"/>
    <w:rsid w:val="005F47F7"/>
    <w:rsid w:val="00604456"/>
    <w:rsid w:val="00627F66"/>
    <w:rsid w:val="00676FEE"/>
    <w:rsid w:val="00690D13"/>
    <w:rsid w:val="006948EE"/>
    <w:rsid w:val="006A521D"/>
    <w:rsid w:val="006A6282"/>
    <w:rsid w:val="006B0A8E"/>
    <w:rsid w:val="006D536E"/>
    <w:rsid w:val="006F407F"/>
    <w:rsid w:val="00715680"/>
    <w:rsid w:val="007461CA"/>
    <w:rsid w:val="00781425"/>
    <w:rsid w:val="007B00D8"/>
    <w:rsid w:val="007B499F"/>
    <w:rsid w:val="007C0847"/>
    <w:rsid w:val="007E44D5"/>
    <w:rsid w:val="008032BE"/>
    <w:rsid w:val="008042CB"/>
    <w:rsid w:val="0080538E"/>
    <w:rsid w:val="00814193"/>
    <w:rsid w:val="00836852"/>
    <w:rsid w:val="00852A26"/>
    <w:rsid w:val="0085540F"/>
    <w:rsid w:val="00870AF6"/>
    <w:rsid w:val="0088562B"/>
    <w:rsid w:val="008875AD"/>
    <w:rsid w:val="008B15BC"/>
    <w:rsid w:val="008D3334"/>
    <w:rsid w:val="008D6E7A"/>
    <w:rsid w:val="008E184D"/>
    <w:rsid w:val="008E24BA"/>
    <w:rsid w:val="00907417"/>
    <w:rsid w:val="00930145"/>
    <w:rsid w:val="00930844"/>
    <w:rsid w:val="00956B73"/>
    <w:rsid w:val="00992881"/>
    <w:rsid w:val="009B51EE"/>
    <w:rsid w:val="009C0B21"/>
    <w:rsid w:val="009D0411"/>
    <w:rsid w:val="009E2EC0"/>
    <w:rsid w:val="00A4513C"/>
    <w:rsid w:val="00A83BAF"/>
    <w:rsid w:val="00A91B1A"/>
    <w:rsid w:val="00A93FD0"/>
    <w:rsid w:val="00AB017F"/>
    <w:rsid w:val="00AC7A94"/>
    <w:rsid w:val="00AD0772"/>
    <w:rsid w:val="00B02ED8"/>
    <w:rsid w:val="00B07CFB"/>
    <w:rsid w:val="00B3561B"/>
    <w:rsid w:val="00B37D83"/>
    <w:rsid w:val="00B4371B"/>
    <w:rsid w:val="00B50414"/>
    <w:rsid w:val="00B51309"/>
    <w:rsid w:val="00B5599D"/>
    <w:rsid w:val="00B65EEB"/>
    <w:rsid w:val="00B90889"/>
    <w:rsid w:val="00B95982"/>
    <w:rsid w:val="00BC0CBA"/>
    <w:rsid w:val="00BD5550"/>
    <w:rsid w:val="00BE5584"/>
    <w:rsid w:val="00BF5D4A"/>
    <w:rsid w:val="00C05CA5"/>
    <w:rsid w:val="00C10A25"/>
    <w:rsid w:val="00C2243F"/>
    <w:rsid w:val="00C340D7"/>
    <w:rsid w:val="00C44D91"/>
    <w:rsid w:val="00C455F0"/>
    <w:rsid w:val="00C5202F"/>
    <w:rsid w:val="00C67746"/>
    <w:rsid w:val="00C82E49"/>
    <w:rsid w:val="00C86853"/>
    <w:rsid w:val="00CC0BB3"/>
    <w:rsid w:val="00CE0EC7"/>
    <w:rsid w:val="00CE675E"/>
    <w:rsid w:val="00CF1419"/>
    <w:rsid w:val="00CF1854"/>
    <w:rsid w:val="00CF60D0"/>
    <w:rsid w:val="00CF6885"/>
    <w:rsid w:val="00CF7327"/>
    <w:rsid w:val="00D03D89"/>
    <w:rsid w:val="00D13A1B"/>
    <w:rsid w:val="00D22A3D"/>
    <w:rsid w:val="00D23C18"/>
    <w:rsid w:val="00D335F5"/>
    <w:rsid w:val="00D448D7"/>
    <w:rsid w:val="00D52176"/>
    <w:rsid w:val="00D61389"/>
    <w:rsid w:val="00D63806"/>
    <w:rsid w:val="00D64AC9"/>
    <w:rsid w:val="00D853CB"/>
    <w:rsid w:val="00DA0A16"/>
    <w:rsid w:val="00DA2422"/>
    <w:rsid w:val="00DD21EF"/>
    <w:rsid w:val="00DE005B"/>
    <w:rsid w:val="00DF736A"/>
    <w:rsid w:val="00E028BC"/>
    <w:rsid w:val="00E032C9"/>
    <w:rsid w:val="00E0605F"/>
    <w:rsid w:val="00E07F4C"/>
    <w:rsid w:val="00E147AA"/>
    <w:rsid w:val="00E1512B"/>
    <w:rsid w:val="00E71337"/>
    <w:rsid w:val="00EB571D"/>
    <w:rsid w:val="00EC04FC"/>
    <w:rsid w:val="00EC5605"/>
    <w:rsid w:val="00ED4FBB"/>
    <w:rsid w:val="00EE25DA"/>
    <w:rsid w:val="00F37F69"/>
    <w:rsid w:val="00F41685"/>
    <w:rsid w:val="00F4360B"/>
    <w:rsid w:val="00F71767"/>
    <w:rsid w:val="00F72793"/>
    <w:rsid w:val="00F836DB"/>
    <w:rsid w:val="00F87DC4"/>
    <w:rsid w:val="00FA432E"/>
    <w:rsid w:val="00FC207A"/>
    <w:rsid w:val="00FD5F31"/>
    <w:rsid w:val="00FE62BF"/>
    <w:rsid w:val="00FF1B5A"/>
    <w:rsid w:val="00FF1D84"/>
    <w:rsid w:val="00FF20BC"/>
    <w:rsid w:val="00FF51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974E1"/>
  <w14:defaultImageDpi w14:val="32767"/>
  <w15:chartTrackingRefBased/>
  <w15:docId w15:val="{494AF6A7-5248-E449-AA78-84F026FA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FC207A"/>
    <w:pPr>
      <w:spacing w:after="120"/>
    </w:pPr>
    <w:rPr>
      <w:rFonts w:ascii="Helvetica" w:hAnsi="Helvetica"/>
      <w:sz w:val="18"/>
      <w:lang w:val="nl-NL"/>
    </w:rPr>
  </w:style>
  <w:style w:type="paragraph" w:styleId="Kop1">
    <w:name w:val="heading 1"/>
    <w:aliases w:val="(niet gebruiken)"/>
    <w:basedOn w:val="Standaard"/>
    <w:next w:val="Standaard"/>
    <w:link w:val="Kop1Char"/>
    <w:uiPriority w:val="9"/>
    <w:rsid w:val="00715680"/>
    <w:pPr>
      <w:keepNext/>
      <w:keepLines/>
      <w:spacing w:before="240"/>
      <w:outlineLvl w:val="0"/>
    </w:pPr>
    <w:rPr>
      <w:rFonts w:asciiTheme="majorHAnsi" w:eastAsiaTheme="majorEastAsia" w:hAnsiTheme="majorHAnsi" w:cstheme="majorBidi"/>
      <w:sz w:val="32"/>
      <w:szCs w:val="32"/>
    </w:rPr>
  </w:style>
  <w:style w:type="paragraph" w:styleId="Kop2">
    <w:name w:val="heading 2"/>
    <w:aliases w:val="Kop 2 (niet gebruiken)"/>
    <w:basedOn w:val="Standaard"/>
    <w:next w:val="Standaard"/>
    <w:link w:val="Kop2Char"/>
    <w:uiPriority w:val="9"/>
    <w:semiHidden/>
    <w:unhideWhenUsed/>
    <w:rsid w:val="00715680"/>
    <w:pPr>
      <w:keepNext/>
      <w:keepLines/>
      <w:spacing w:before="40"/>
      <w:outlineLvl w:val="1"/>
    </w:pPr>
    <w:rPr>
      <w:rFonts w:asciiTheme="majorHAnsi" w:eastAsiaTheme="majorEastAsia" w:hAnsiTheme="majorHAnsi" w:cstheme="majorBidi"/>
      <w:color w:val="B25400" w:themeColor="accent1" w:themeShade="BF"/>
      <w:sz w:val="26"/>
      <w:szCs w:val="26"/>
    </w:rPr>
  </w:style>
  <w:style w:type="paragraph" w:styleId="Kop3">
    <w:name w:val="heading 3"/>
    <w:aliases w:val="Kop 3 (niet gebruiken)"/>
    <w:basedOn w:val="Standaard"/>
    <w:next w:val="Standaard"/>
    <w:link w:val="Kop3Char"/>
    <w:uiPriority w:val="9"/>
    <w:semiHidden/>
    <w:unhideWhenUsed/>
    <w:qFormat/>
    <w:rsid w:val="004E5F85"/>
    <w:pPr>
      <w:keepNext/>
      <w:keepLines/>
      <w:spacing w:before="40"/>
      <w:outlineLvl w:val="2"/>
    </w:pPr>
    <w:rPr>
      <w:rFonts w:asciiTheme="majorHAnsi" w:eastAsiaTheme="majorEastAsia" w:hAnsiTheme="majorHAnsi" w:cstheme="majorBidi"/>
      <w:color w:val="763800" w:themeColor="accent1" w:themeShade="7F"/>
      <w:sz w:val="24"/>
    </w:rPr>
  </w:style>
  <w:style w:type="paragraph" w:styleId="Kop4">
    <w:name w:val="heading 4"/>
    <w:aliases w:val="Kop 4 (niet gebruiken)"/>
    <w:basedOn w:val="Standaard"/>
    <w:next w:val="Standaard"/>
    <w:link w:val="Kop4Char"/>
    <w:uiPriority w:val="9"/>
    <w:semiHidden/>
    <w:unhideWhenUsed/>
    <w:qFormat/>
    <w:rsid w:val="004E5F85"/>
    <w:pPr>
      <w:keepNext/>
      <w:keepLines/>
      <w:spacing w:before="40"/>
      <w:outlineLvl w:val="3"/>
    </w:pPr>
    <w:rPr>
      <w:rFonts w:asciiTheme="majorHAnsi" w:eastAsiaTheme="majorEastAsia" w:hAnsiTheme="majorHAnsi" w:cstheme="majorBidi"/>
      <w:i/>
      <w:iCs/>
      <w:color w:val="B25400" w:themeColor="accent1" w:themeShade="BF"/>
    </w:rPr>
  </w:style>
  <w:style w:type="paragraph" w:styleId="Kop5">
    <w:name w:val="heading 5"/>
    <w:aliases w:val="Kop 5 (niet gebruiken)"/>
    <w:basedOn w:val="Standaard"/>
    <w:next w:val="Standaard"/>
    <w:link w:val="Kop5Char"/>
    <w:uiPriority w:val="9"/>
    <w:semiHidden/>
    <w:unhideWhenUsed/>
    <w:qFormat/>
    <w:rsid w:val="004E5F85"/>
    <w:pPr>
      <w:keepNext/>
      <w:keepLines/>
      <w:spacing w:before="40"/>
      <w:outlineLvl w:val="4"/>
    </w:pPr>
    <w:rPr>
      <w:rFonts w:asciiTheme="majorHAnsi" w:eastAsiaTheme="majorEastAsia" w:hAnsiTheme="majorHAnsi" w:cstheme="majorBidi"/>
      <w:color w:val="B25400" w:themeColor="accent1" w:themeShade="BF"/>
    </w:rPr>
  </w:style>
  <w:style w:type="paragraph" w:styleId="Kop6">
    <w:name w:val="heading 6"/>
    <w:aliases w:val="Kop 6 (niet gebruiken)"/>
    <w:basedOn w:val="Standaard"/>
    <w:next w:val="Standaard"/>
    <w:link w:val="Kop6Char"/>
    <w:uiPriority w:val="9"/>
    <w:semiHidden/>
    <w:unhideWhenUsed/>
    <w:qFormat/>
    <w:rsid w:val="004E5F85"/>
    <w:pPr>
      <w:keepNext/>
      <w:keepLines/>
      <w:spacing w:before="40"/>
      <w:outlineLvl w:val="5"/>
    </w:pPr>
    <w:rPr>
      <w:rFonts w:asciiTheme="majorHAnsi" w:eastAsiaTheme="majorEastAsia" w:hAnsiTheme="majorHAnsi" w:cstheme="majorBidi"/>
      <w:color w:val="763800" w:themeColor="accent1" w:themeShade="7F"/>
    </w:rPr>
  </w:style>
  <w:style w:type="paragraph" w:styleId="Kop7">
    <w:name w:val="heading 7"/>
    <w:aliases w:val="Kop 7 (niet gebruiken)"/>
    <w:basedOn w:val="Standaard"/>
    <w:next w:val="Standaard"/>
    <w:link w:val="Kop7Char"/>
    <w:uiPriority w:val="9"/>
    <w:semiHidden/>
    <w:unhideWhenUsed/>
    <w:qFormat/>
    <w:rsid w:val="004E5F85"/>
    <w:pPr>
      <w:keepNext/>
      <w:keepLines/>
      <w:spacing w:before="40"/>
      <w:outlineLvl w:val="6"/>
    </w:pPr>
    <w:rPr>
      <w:rFonts w:asciiTheme="majorHAnsi" w:eastAsiaTheme="majorEastAsia" w:hAnsiTheme="majorHAnsi" w:cstheme="majorBidi"/>
      <w:i/>
      <w:iCs/>
      <w:color w:val="763800" w:themeColor="accent1" w:themeShade="7F"/>
    </w:rPr>
  </w:style>
  <w:style w:type="paragraph" w:styleId="Kop8">
    <w:name w:val="heading 8"/>
    <w:aliases w:val="Kop 8 (niet gebruiken)"/>
    <w:basedOn w:val="Standaard"/>
    <w:next w:val="Standaard"/>
    <w:link w:val="Kop8Char"/>
    <w:uiPriority w:val="9"/>
    <w:semiHidden/>
    <w:unhideWhenUsed/>
    <w:qFormat/>
    <w:rsid w:val="004E5F85"/>
    <w:pPr>
      <w:keepNext/>
      <w:keepLines/>
      <w:spacing w:before="40"/>
      <w:outlineLvl w:val="7"/>
    </w:pPr>
    <w:rPr>
      <w:rFonts w:asciiTheme="majorHAnsi" w:eastAsiaTheme="majorEastAsia" w:hAnsiTheme="majorHAnsi" w:cstheme="majorBidi"/>
      <w:color w:val="FF8518" w:themeColor="text1" w:themeTint="D8"/>
      <w:sz w:val="21"/>
      <w:szCs w:val="21"/>
    </w:rPr>
  </w:style>
  <w:style w:type="paragraph" w:styleId="Kop9">
    <w:name w:val="heading 9"/>
    <w:aliases w:val="Kop 9 (niet gebruiken)"/>
    <w:basedOn w:val="Standaard"/>
    <w:next w:val="Standaard"/>
    <w:link w:val="Kop9Char"/>
    <w:uiPriority w:val="9"/>
    <w:semiHidden/>
    <w:unhideWhenUsed/>
    <w:qFormat/>
    <w:rsid w:val="004E5F85"/>
    <w:pPr>
      <w:keepNext/>
      <w:keepLines/>
      <w:spacing w:before="40"/>
      <w:outlineLvl w:val="8"/>
    </w:pPr>
    <w:rPr>
      <w:rFonts w:asciiTheme="majorHAnsi" w:eastAsiaTheme="majorEastAsia" w:hAnsiTheme="majorHAnsi" w:cstheme="majorBidi"/>
      <w:i/>
      <w:iCs/>
      <w:color w:val="FF8518"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5B2B"/>
    <w:pPr>
      <w:tabs>
        <w:tab w:val="center" w:pos="4680"/>
        <w:tab w:val="right" w:pos="9360"/>
      </w:tabs>
    </w:pPr>
  </w:style>
  <w:style w:type="character" w:customStyle="1" w:styleId="KoptekstChar">
    <w:name w:val="Koptekst Char"/>
    <w:basedOn w:val="Standaardalinea-lettertype"/>
    <w:link w:val="Koptekst"/>
    <w:uiPriority w:val="99"/>
    <w:rsid w:val="00195B2B"/>
  </w:style>
  <w:style w:type="paragraph" w:styleId="Voettekst">
    <w:name w:val="footer"/>
    <w:basedOn w:val="Standaard"/>
    <w:link w:val="VoettekstChar"/>
    <w:uiPriority w:val="99"/>
    <w:unhideWhenUsed/>
    <w:rsid w:val="00195B2B"/>
    <w:pPr>
      <w:tabs>
        <w:tab w:val="center" w:pos="4680"/>
        <w:tab w:val="right" w:pos="9360"/>
      </w:tabs>
    </w:pPr>
  </w:style>
  <w:style w:type="character" w:customStyle="1" w:styleId="VoettekstChar">
    <w:name w:val="Voettekst Char"/>
    <w:basedOn w:val="Standaardalinea-lettertype"/>
    <w:link w:val="Voettekst"/>
    <w:uiPriority w:val="99"/>
    <w:rsid w:val="00195B2B"/>
  </w:style>
  <w:style w:type="paragraph" w:customStyle="1" w:styleId="cBodytekst">
    <w:name w:val="c_Bodytekst"/>
    <w:basedOn w:val="Standaard"/>
    <w:qFormat/>
    <w:rsid w:val="00E032C9"/>
    <w:pPr>
      <w:spacing w:line="288" w:lineRule="auto"/>
    </w:pPr>
    <w:rPr>
      <w:rFonts w:cs="Times New Roman (Hoofdtekst CS)"/>
      <w:color w:val="343433"/>
    </w:rPr>
  </w:style>
  <w:style w:type="paragraph" w:customStyle="1" w:styleId="aTitelniveau1">
    <w:name w:val="a_Titelniveau 1"/>
    <w:basedOn w:val="cBodytekst"/>
    <w:next w:val="cBodytekst"/>
    <w:qFormat/>
    <w:rsid w:val="00FE62BF"/>
    <w:pPr>
      <w:spacing w:after="360" w:line="240" w:lineRule="auto"/>
    </w:pPr>
    <w:rPr>
      <w:b/>
      <w:sz w:val="48"/>
      <w:u w:val="thick" w:color="EE7100" w:themeColor="text1"/>
    </w:rPr>
  </w:style>
  <w:style w:type="paragraph" w:customStyle="1" w:styleId="cInleiding">
    <w:name w:val="c_Inleiding"/>
    <w:basedOn w:val="cBodytekst"/>
    <w:qFormat/>
    <w:rsid w:val="00FE62BF"/>
    <w:pPr>
      <w:spacing w:after="240"/>
    </w:pPr>
    <w:rPr>
      <w:b/>
    </w:rPr>
  </w:style>
  <w:style w:type="paragraph" w:customStyle="1" w:styleId="aTitelniveau2">
    <w:name w:val="a_Titelniveau 2"/>
    <w:basedOn w:val="cBodytekst"/>
    <w:next w:val="cBodytekst"/>
    <w:qFormat/>
    <w:rsid w:val="00FE62BF"/>
    <w:pPr>
      <w:spacing w:before="360" w:after="0"/>
    </w:pPr>
    <w:rPr>
      <w:b/>
      <w:color w:val="E5702A"/>
      <w:sz w:val="28"/>
    </w:rPr>
  </w:style>
  <w:style w:type="paragraph" w:customStyle="1" w:styleId="cBodytekstbullet">
    <w:name w:val="c_Bodytekst bullet"/>
    <w:basedOn w:val="cBodytekst"/>
    <w:qFormat/>
    <w:rsid w:val="0008113F"/>
    <w:pPr>
      <w:numPr>
        <w:numId w:val="1"/>
      </w:numPr>
    </w:pPr>
  </w:style>
  <w:style w:type="paragraph" w:customStyle="1" w:styleId="aTitelniveau3">
    <w:name w:val="a_Titelniveau 3"/>
    <w:basedOn w:val="cBodytekst"/>
    <w:next w:val="cBodytekst"/>
    <w:qFormat/>
    <w:rsid w:val="00FE62BF"/>
    <w:pPr>
      <w:spacing w:before="360" w:after="0"/>
    </w:pPr>
    <w:rPr>
      <w:b/>
      <w:sz w:val="25"/>
    </w:rPr>
  </w:style>
  <w:style w:type="paragraph" w:customStyle="1" w:styleId="cKleinekader">
    <w:name w:val="c_Kleine kader"/>
    <w:basedOn w:val="cBodytekst"/>
    <w:qFormat/>
    <w:rsid w:val="00FE62BF"/>
    <w:pPr>
      <w:pBdr>
        <w:top w:val="single" w:sz="8" w:space="9" w:color="E5702A"/>
        <w:left w:val="single" w:sz="8" w:space="9" w:color="E5702A"/>
        <w:bottom w:val="single" w:sz="8" w:space="9" w:color="E5702A"/>
        <w:right w:val="single" w:sz="8" w:space="9" w:color="E5702A"/>
      </w:pBdr>
      <w:shd w:val="clear" w:color="auto" w:fill="E5702A"/>
      <w:spacing w:before="240" w:after="360"/>
      <w:ind w:left="170" w:right="170"/>
    </w:pPr>
    <w:rPr>
      <w:b/>
      <w:color w:val="FFFFFF" w:themeColor="background1"/>
    </w:rPr>
  </w:style>
  <w:style w:type="character" w:styleId="Paginanummer">
    <w:name w:val="page number"/>
    <w:basedOn w:val="Standaardalinea-lettertype"/>
    <w:uiPriority w:val="99"/>
    <w:semiHidden/>
    <w:unhideWhenUsed/>
    <w:rsid w:val="00140062"/>
    <w:rPr>
      <w:rFonts w:ascii="Helvetica Neue" w:hAnsi="Helvetica Neue"/>
      <w:b/>
      <w:i w:val="0"/>
      <w:sz w:val="16"/>
    </w:rPr>
  </w:style>
  <w:style w:type="table" w:customStyle="1" w:styleId="cTabelBasis">
    <w:name w:val="c_TabelBasis"/>
    <w:basedOn w:val="Standaardtabel"/>
    <w:uiPriority w:val="99"/>
    <w:rsid w:val="00FA432E"/>
    <w:rPr>
      <w:rFonts w:ascii="Helvetica" w:hAnsi="Helvetica"/>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7100" w:themeFill="text1"/>
      <w:vAlign w:val="center"/>
    </w:tcPr>
    <w:tblStylePr w:type="firstRow">
      <w:pPr>
        <w:wordWrap/>
        <w:spacing w:beforeLines="0" w:before="0" w:beforeAutospacing="0" w:afterLines="0" w:after="0" w:afterAutospacing="0" w:line="240" w:lineRule="auto"/>
      </w:pPr>
      <w:rPr>
        <w:rFonts w:ascii="Helvetica" w:hAnsi="Helvetica"/>
        <w:b/>
        <w:i w:val="0"/>
        <w:color w:val="FFFFFF" w:themeColor="background1"/>
      </w:rPr>
      <w:tblPr/>
      <w:tcPr>
        <w:shd w:val="clear" w:color="auto" w:fill="EE7100" w:themeFill="text1"/>
      </w:tcPr>
    </w:tblStylePr>
    <w:tblStylePr w:type="lastRow">
      <w:rPr>
        <w:rFonts w:ascii="Helvetica" w:hAnsi="Helvetica"/>
      </w:rPr>
      <w:tblPr/>
      <w:tcPr>
        <w:shd w:val="clear" w:color="auto" w:fill="F0F0F0" w:themeFill="accent4"/>
      </w:tcPr>
    </w:tblStylePr>
    <w:tblStylePr w:type="firstCol">
      <w:pPr>
        <w:wordWrap/>
        <w:spacing w:beforeLines="0" w:before="0" w:beforeAutospacing="0" w:afterLines="0" w:after="40" w:afterAutospacing="0" w:line="240" w:lineRule="auto"/>
      </w:pPr>
      <w:rPr>
        <w:rFonts w:ascii="Helvetica" w:hAnsi="Helvetica"/>
        <w:b w:val="0"/>
        <w:i w:val="0"/>
        <w:color w:val="E5702A"/>
        <w:sz w:val="20"/>
      </w:rPr>
      <w:tblPr/>
      <w:tcPr>
        <w:shd w:val="clear" w:color="auto" w:fill="EE7100" w:themeFill="text1"/>
      </w:tcPr>
    </w:tblStylePr>
    <w:tblStylePr w:type="lastCol">
      <w:rPr>
        <w:rFonts w:ascii="Helvetica" w:hAnsi="Helvetica"/>
      </w:rPr>
    </w:tblStylePr>
    <w:tblStylePr w:type="band1Vert">
      <w:rPr>
        <w:rFonts w:ascii="Helvetica" w:hAnsi="Helvetica"/>
      </w:rPr>
    </w:tblStylePr>
    <w:tblStylePr w:type="band2Vert">
      <w:pPr>
        <w:wordWrap/>
        <w:spacing w:beforeLines="0" w:before="40" w:beforeAutospacing="0" w:afterLines="0" w:after="40" w:afterAutospacing="0" w:line="240" w:lineRule="auto"/>
      </w:pPr>
      <w:rPr>
        <w:rFonts w:ascii="Helvetica" w:hAnsi="Helvetica"/>
        <w:b w:val="0"/>
        <w:i w:val="0"/>
        <w:sz w:val="20"/>
      </w:rPr>
    </w:tblStylePr>
    <w:tblStylePr w:type="band1Horz">
      <w:rPr>
        <w:rFonts w:ascii="Helvetica" w:hAnsi="Helvetica"/>
      </w:rPr>
      <w:tblPr/>
      <w:tcPr>
        <w:shd w:val="clear" w:color="auto" w:fill="F0F0F0" w:themeFill="accent4"/>
      </w:tcPr>
    </w:tblStylePr>
    <w:tblStylePr w:type="band2Horz">
      <w:pPr>
        <w:wordWrap/>
        <w:spacing w:beforeLines="0" w:before="0" w:beforeAutospacing="0" w:afterLines="0" w:after="0" w:afterAutospacing="0" w:line="240" w:lineRule="auto"/>
      </w:pPr>
      <w:rPr>
        <w:rFonts w:ascii="Helvetica" w:hAnsi="Helvetica"/>
      </w:rPr>
      <w:tblPr/>
      <w:tcPr>
        <w:shd w:val="clear" w:color="auto" w:fill="F0F0F0" w:themeFill="accent4"/>
      </w:tcPr>
    </w:tblStylePr>
    <w:tblStylePr w:type="neCell">
      <w:rPr>
        <w:rFonts w:ascii="Helvetica" w:hAnsi="Helvetica"/>
      </w:rPr>
    </w:tblStylePr>
    <w:tblStylePr w:type="nwCell">
      <w:rPr>
        <w:rFonts w:ascii="Helvetica" w:hAnsi="Helvetica"/>
      </w:rPr>
    </w:tblStylePr>
    <w:tblStylePr w:type="seCell">
      <w:rPr>
        <w:rFonts w:ascii="Helvetica" w:hAnsi="Helvetica"/>
      </w:rPr>
      <w:tblPr/>
      <w:tcPr>
        <w:shd w:val="clear" w:color="auto" w:fill="EE7100" w:themeFill="text1"/>
      </w:tcPr>
    </w:tblStylePr>
    <w:tblStylePr w:type="swCell">
      <w:rPr>
        <w:rFonts w:ascii="Helvetica" w:hAnsi="Helvetica"/>
        <w:b/>
        <w:i w:val="0"/>
        <w:color w:val="EE7100" w:themeColor="text1"/>
        <w:sz w:val="22"/>
      </w:rPr>
      <w:tblPr/>
      <w:tcPr>
        <w:shd w:val="clear" w:color="auto" w:fill="F0F0F0" w:themeFill="accent4"/>
      </w:tcPr>
    </w:tblStylePr>
  </w:style>
  <w:style w:type="paragraph" w:customStyle="1" w:styleId="cTabelTotaal">
    <w:name w:val="c_Tabel Totaal"/>
    <w:basedOn w:val="cBodytekst"/>
    <w:rsid w:val="00AC7A94"/>
    <w:pPr>
      <w:spacing w:before="40" w:after="40" w:line="240" w:lineRule="auto"/>
    </w:pPr>
    <w:rPr>
      <w:b/>
      <w:sz w:val="22"/>
    </w:rPr>
  </w:style>
  <w:style w:type="table" w:styleId="Tabelraster">
    <w:name w:val="Table Grid"/>
    <w:basedOn w:val="Standaardtabel"/>
    <w:uiPriority w:val="39"/>
    <w:rsid w:val="00781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abeltitel">
    <w:name w:val="c_Tabeltitel"/>
    <w:basedOn w:val="cBodytekst"/>
    <w:rsid w:val="00AC7A94"/>
    <w:pPr>
      <w:spacing w:before="40" w:after="40"/>
    </w:pPr>
    <w:rPr>
      <w:b/>
      <w:color w:val="FFFFFF" w:themeColor="background1"/>
      <w:sz w:val="22"/>
      <w:lang w:val="en-GB"/>
    </w:rPr>
  </w:style>
  <w:style w:type="paragraph" w:customStyle="1" w:styleId="cTabelkol1">
    <w:name w:val="c_Tabel kol 1"/>
    <w:basedOn w:val="cBodytekst"/>
    <w:rsid w:val="00AC7A94"/>
    <w:pPr>
      <w:spacing w:before="40" w:after="40" w:line="240" w:lineRule="auto"/>
    </w:pPr>
    <w:rPr>
      <w:b/>
      <w:color w:val="E5702A"/>
      <w:lang w:val="en-GB"/>
    </w:rPr>
  </w:style>
  <w:style w:type="paragraph" w:customStyle="1" w:styleId="cTabelkol2">
    <w:name w:val="c_Tabel kol 2"/>
    <w:basedOn w:val="cBodytekst"/>
    <w:rsid w:val="006D536E"/>
    <w:pPr>
      <w:framePr w:hSpace="180" w:wrap="around" w:vAnchor="text" w:hAnchor="margin" w:y="136"/>
      <w:spacing w:before="40" w:after="40" w:line="240" w:lineRule="auto"/>
    </w:pPr>
    <w:rPr>
      <w:lang w:val="en-GB"/>
    </w:rPr>
  </w:style>
  <w:style w:type="table" w:customStyle="1" w:styleId="cTabelTotaallijn">
    <w:name w:val="c_Tabel Totaallijn"/>
    <w:basedOn w:val="Standaardtabel"/>
    <w:uiPriority w:val="99"/>
    <w:rsid w:val="00FA432E"/>
    <w:rPr>
      <w:rFonts w:ascii="Helvetica" w:hAnsi="Helvetica"/>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0F0" w:themeFill="accent4"/>
    </w:tcPr>
    <w:tblStylePr w:type="firstRow">
      <w:rPr>
        <w:rFonts w:ascii="Helvetica" w:hAnsi="Helvetica"/>
      </w:rPr>
    </w:tblStylePr>
    <w:tblStylePr w:type="lastRow">
      <w:rPr>
        <w:rFonts w:ascii="Helvetica" w:hAnsi="Helvetica"/>
      </w:rPr>
    </w:tblStylePr>
    <w:tblStylePr w:type="firstCol">
      <w:rPr>
        <w:rFonts w:ascii="Helvetica" w:hAnsi="Helvetica"/>
        <w:b w:val="0"/>
        <w:i w:val="0"/>
        <w:color w:val="FFFFFF" w:themeColor="background1"/>
        <w:sz w:val="22"/>
      </w:rPr>
      <w:tblPr/>
      <w:tcPr>
        <w:shd w:val="clear" w:color="auto" w:fill="EE7100" w:themeFill="text1"/>
      </w:tcPr>
    </w:tblStylePr>
    <w:tblStylePr w:type="lastCol">
      <w:rPr>
        <w:rFonts w:ascii="Helvetica" w:hAnsi="Helvetica"/>
      </w:rPr>
    </w:tblStylePr>
    <w:tblStylePr w:type="band1Vert">
      <w:rPr>
        <w:rFonts w:ascii="Helvetica" w:hAnsi="Helvetica"/>
      </w:rPr>
    </w:tblStylePr>
    <w:tblStylePr w:type="band2Vert">
      <w:rPr>
        <w:rFonts w:ascii="Helvetica" w:hAnsi="Helvetica"/>
      </w:rPr>
    </w:tblStylePr>
    <w:tblStylePr w:type="band1Horz">
      <w:rPr>
        <w:rFonts w:ascii="Helvetica" w:hAnsi="Helvetica"/>
      </w:rPr>
    </w:tblStylePr>
    <w:tblStylePr w:type="band2Horz">
      <w:rPr>
        <w:rFonts w:ascii="Helvetica" w:hAnsi="Helvetica"/>
      </w:rPr>
    </w:tblStylePr>
    <w:tblStylePr w:type="neCell">
      <w:rPr>
        <w:rFonts w:ascii="Helvetica" w:hAnsi="Helvetica"/>
      </w:rPr>
    </w:tblStylePr>
    <w:tblStylePr w:type="nwCell">
      <w:rPr>
        <w:rFonts w:ascii="Helvetica" w:hAnsi="Helvetica"/>
      </w:rPr>
    </w:tblStylePr>
    <w:tblStylePr w:type="seCell">
      <w:rPr>
        <w:rFonts w:ascii="Helvetica" w:hAnsi="Helvetica"/>
        <w:b w:val="0"/>
        <w:i w:val="0"/>
        <w:sz w:val="22"/>
      </w:rPr>
      <w:tblPr/>
      <w:tcPr>
        <w:shd w:val="clear" w:color="auto" w:fill="E5702A"/>
      </w:tcPr>
    </w:tblStylePr>
    <w:tblStylePr w:type="swCell">
      <w:rPr>
        <w:rFonts w:ascii="Helvetica" w:hAnsi="Helvetica"/>
      </w:rPr>
    </w:tblStylePr>
  </w:style>
  <w:style w:type="paragraph" w:customStyle="1" w:styleId="cTabelalgtotaal">
    <w:name w:val="c_Tabel alg totaal"/>
    <w:basedOn w:val="cTabeltitel"/>
    <w:rsid w:val="00AC7A94"/>
    <w:pPr>
      <w:outlineLvl w:val="0"/>
    </w:pPr>
    <w:rPr>
      <w:b w:val="0"/>
    </w:rPr>
  </w:style>
  <w:style w:type="paragraph" w:customStyle="1" w:styleId="cKadergroot">
    <w:name w:val="c_Kader groot"/>
    <w:basedOn w:val="Standaard"/>
    <w:link w:val="cKadergrootChar"/>
    <w:qFormat/>
    <w:rsid w:val="00FE62BF"/>
    <w:pPr>
      <w:pBdr>
        <w:top w:val="single" w:sz="8" w:space="8" w:color="E5702A"/>
        <w:left w:val="single" w:sz="8" w:space="9" w:color="E5702A"/>
        <w:bottom w:val="single" w:sz="8" w:space="8" w:color="E5702A"/>
        <w:right w:val="single" w:sz="8" w:space="9" w:color="E5702A"/>
      </w:pBdr>
      <w:spacing w:before="240" w:after="360" w:line="288" w:lineRule="auto"/>
      <w:ind w:left="170" w:right="170"/>
    </w:pPr>
    <w:rPr>
      <w:color w:val="343433"/>
      <w:lang w:val="en-GB"/>
    </w:rPr>
  </w:style>
  <w:style w:type="character" w:customStyle="1" w:styleId="cKadergrootChar">
    <w:name w:val="c_Kader groot Char"/>
    <w:basedOn w:val="Standaardalinea-lettertype"/>
    <w:link w:val="cKadergroot"/>
    <w:rsid w:val="00FE62BF"/>
    <w:rPr>
      <w:rFonts w:ascii="Helvetica" w:hAnsi="Helvetica"/>
      <w:color w:val="343433"/>
      <w:sz w:val="18"/>
    </w:rPr>
  </w:style>
  <w:style w:type="paragraph" w:customStyle="1" w:styleId="cBodytekstnummering">
    <w:name w:val="c_Bodytekst nummering"/>
    <w:basedOn w:val="Geenafstand"/>
    <w:qFormat/>
    <w:rsid w:val="00715680"/>
    <w:pPr>
      <w:numPr>
        <w:numId w:val="10"/>
      </w:numPr>
      <w:spacing w:after="120" w:line="288" w:lineRule="auto"/>
      <w:ind w:left="340" w:hanging="340"/>
    </w:pPr>
    <w:rPr>
      <w:rFonts w:ascii="Helvetica" w:hAnsi="Helvetica" w:cs="Times New Roman (Hoofdtekst CS)"/>
      <w:color w:val="343433"/>
      <w:sz w:val="18"/>
    </w:rPr>
  </w:style>
  <w:style w:type="paragraph" w:customStyle="1" w:styleId="aTitelniveau0">
    <w:name w:val="a_Titelniveau 0"/>
    <w:basedOn w:val="aTitelniveau1"/>
    <w:qFormat/>
    <w:rsid w:val="00C44D91"/>
    <w:pPr>
      <w:spacing w:after="80"/>
    </w:pPr>
    <w:rPr>
      <w:caps/>
      <w:color w:val="E5702A"/>
      <w:sz w:val="20"/>
      <w:u w:val="none"/>
    </w:rPr>
  </w:style>
  <w:style w:type="character" w:customStyle="1" w:styleId="Kop1Char">
    <w:name w:val="Kop 1 Char"/>
    <w:aliases w:val="(niet gebruiken) Char"/>
    <w:basedOn w:val="Standaardalinea-lettertype"/>
    <w:link w:val="Kop1"/>
    <w:uiPriority w:val="9"/>
    <w:rsid w:val="00715680"/>
    <w:rPr>
      <w:rFonts w:asciiTheme="majorHAnsi" w:eastAsiaTheme="majorEastAsia" w:hAnsiTheme="majorHAnsi" w:cstheme="majorBidi"/>
      <w:sz w:val="32"/>
      <w:szCs w:val="32"/>
      <w:lang w:val="nl-NL"/>
    </w:rPr>
  </w:style>
  <w:style w:type="paragraph" w:styleId="Geenafstand">
    <w:name w:val="No Spacing"/>
    <w:uiPriority w:val="1"/>
    <w:rsid w:val="00070DF2"/>
    <w:rPr>
      <w:lang w:val="nl-NL"/>
    </w:rPr>
  </w:style>
  <w:style w:type="character" w:customStyle="1" w:styleId="Paginaverwijzing">
    <w:name w:val="Paginaverwijzing"/>
    <w:basedOn w:val="Standaardalinea-lettertype"/>
    <w:uiPriority w:val="1"/>
    <w:qFormat/>
    <w:rsid w:val="003F5D01"/>
    <w:rPr>
      <w:rFonts w:ascii="Helvetica" w:hAnsi="Helvetica"/>
      <w:color w:val="E5702A"/>
    </w:rPr>
  </w:style>
  <w:style w:type="paragraph" w:customStyle="1" w:styleId="aTitelniveau4">
    <w:name w:val="a_Titelniveau 4"/>
    <w:basedOn w:val="aTitelniveau3"/>
    <w:qFormat/>
    <w:rsid w:val="00FE62BF"/>
    <w:rPr>
      <w:sz w:val="20"/>
      <w:szCs w:val="20"/>
      <w:u w:val="single" w:color="EE7100" w:themeColor="text1"/>
    </w:rPr>
  </w:style>
  <w:style w:type="character" w:customStyle="1" w:styleId="Kop2Char">
    <w:name w:val="Kop 2 Char"/>
    <w:aliases w:val="Kop 2 (niet gebruiken) Char"/>
    <w:basedOn w:val="Standaardalinea-lettertype"/>
    <w:link w:val="Kop2"/>
    <w:uiPriority w:val="9"/>
    <w:semiHidden/>
    <w:rsid w:val="00715680"/>
    <w:rPr>
      <w:rFonts w:asciiTheme="majorHAnsi" w:eastAsiaTheme="majorEastAsia" w:hAnsiTheme="majorHAnsi" w:cstheme="majorBidi"/>
      <w:color w:val="B25400" w:themeColor="accent1" w:themeShade="BF"/>
      <w:sz w:val="26"/>
      <w:szCs w:val="26"/>
      <w:lang w:val="nl-NL"/>
    </w:rPr>
  </w:style>
  <w:style w:type="character" w:customStyle="1" w:styleId="Kop3Char">
    <w:name w:val="Kop 3 Char"/>
    <w:aliases w:val="Kop 3 (niet gebruiken) Char"/>
    <w:basedOn w:val="Standaardalinea-lettertype"/>
    <w:link w:val="Kop3"/>
    <w:uiPriority w:val="9"/>
    <w:semiHidden/>
    <w:rsid w:val="004E5F85"/>
    <w:rPr>
      <w:rFonts w:asciiTheme="majorHAnsi" w:eastAsiaTheme="majorEastAsia" w:hAnsiTheme="majorHAnsi" w:cstheme="majorBidi"/>
      <w:color w:val="763800" w:themeColor="accent1" w:themeShade="7F"/>
      <w:lang w:val="nl-NL"/>
    </w:rPr>
  </w:style>
  <w:style w:type="character" w:customStyle="1" w:styleId="Kop4Char">
    <w:name w:val="Kop 4 Char"/>
    <w:aliases w:val="Kop 4 (niet gebruiken) Char"/>
    <w:basedOn w:val="Standaardalinea-lettertype"/>
    <w:link w:val="Kop4"/>
    <w:uiPriority w:val="9"/>
    <w:semiHidden/>
    <w:rsid w:val="004E5F85"/>
    <w:rPr>
      <w:rFonts w:asciiTheme="majorHAnsi" w:eastAsiaTheme="majorEastAsia" w:hAnsiTheme="majorHAnsi" w:cstheme="majorBidi"/>
      <w:i/>
      <w:iCs/>
      <w:color w:val="B25400" w:themeColor="accent1" w:themeShade="BF"/>
      <w:sz w:val="18"/>
      <w:lang w:val="nl-NL"/>
    </w:rPr>
  </w:style>
  <w:style w:type="character" w:customStyle="1" w:styleId="Kop5Char">
    <w:name w:val="Kop 5 Char"/>
    <w:aliases w:val="Kop 5 (niet gebruiken) Char"/>
    <w:basedOn w:val="Standaardalinea-lettertype"/>
    <w:link w:val="Kop5"/>
    <w:uiPriority w:val="9"/>
    <w:semiHidden/>
    <w:rsid w:val="004E5F85"/>
    <w:rPr>
      <w:rFonts w:asciiTheme="majorHAnsi" w:eastAsiaTheme="majorEastAsia" w:hAnsiTheme="majorHAnsi" w:cstheme="majorBidi"/>
      <w:color w:val="B25400" w:themeColor="accent1" w:themeShade="BF"/>
      <w:sz w:val="18"/>
      <w:lang w:val="nl-NL"/>
    </w:rPr>
  </w:style>
  <w:style w:type="character" w:customStyle="1" w:styleId="Kop6Char">
    <w:name w:val="Kop 6 Char"/>
    <w:aliases w:val="Kop 6 (niet gebruiken) Char"/>
    <w:basedOn w:val="Standaardalinea-lettertype"/>
    <w:link w:val="Kop6"/>
    <w:uiPriority w:val="9"/>
    <w:semiHidden/>
    <w:rsid w:val="004E5F85"/>
    <w:rPr>
      <w:rFonts w:asciiTheme="majorHAnsi" w:eastAsiaTheme="majorEastAsia" w:hAnsiTheme="majorHAnsi" w:cstheme="majorBidi"/>
      <w:color w:val="763800" w:themeColor="accent1" w:themeShade="7F"/>
      <w:sz w:val="18"/>
      <w:lang w:val="nl-NL"/>
    </w:rPr>
  </w:style>
  <w:style w:type="character" w:customStyle="1" w:styleId="Kop7Char">
    <w:name w:val="Kop 7 Char"/>
    <w:aliases w:val="Kop 7 (niet gebruiken) Char"/>
    <w:basedOn w:val="Standaardalinea-lettertype"/>
    <w:link w:val="Kop7"/>
    <w:uiPriority w:val="9"/>
    <w:semiHidden/>
    <w:rsid w:val="004E5F85"/>
    <w:rPr>
      <w:rFonts w:asciiTheme="majorHAnsi" w:eastAsiaTheme="majorEastAsia" w:hAnsiTheme="majorHAnsi" w:cstheme="majorBidi"/>
      <w:i/>
      <w:iCs/>
      <w:color w:val="763800" w:themeColor="accent1" w:themeShade="7F"/>
      <w:sz w:val="18"/>
      <w:lang w:val="nl-NL"/>
    </w:rPr>
  </w:style>
  <w:style w:type="character" w:customStyle="1" w:styleId="Kop8Char">
    <w:name w:val="Kop 8 Char"/>
    <w:aliases w:val="Kop 8 (niet gebruiken) Char"/>
    <w:basedOn w:val="Standaardalinea-lettertype"/>
    <w:link w:val="Kop8"/>
    <w:uiPriority w:val="9"/>
    <w:semiHidden/>
    <w:rsid w:val="004E5F85"/>
    <w:rPr>
      <w:rFonts w:asciiTheme="majorHAnsi" w:eastAsiaTheme="majorEastAsia" w:hAnsiTheme="majorHAnsi" w:cstheme="majorBidi"/>
      <w:color w:val="FF8518" w:themeColor="text1" w:themeTint="D8"/>
      <w:sz w:val="21"/>
      <w:szCs w:val="21"/>
      <w:lang w:val="nl-NL"/>
    </w:rPr>
  </w:style>
  <w:style w:type="character" w:customStyle="1" w:styleId="Kop9Char">
    <w:name w:val="Kop 9 Char"/>
    <w:aliases w:val="Kop 9 (niet gebruiken) Char"/>
    <w:basedOn w:val="Standaardalinea-lettertype"/>
    <w:link w:val="Kop9"/>
    <w:uiPriority w:val="9"/>
    <w:semiHidden/>
    <w:rsid w:val="004E5F85"/>
    <w:rPr>
      <w:rFonts w:asciiTheme="majorHAnsi" w:eastAsiaTheme="majorEastAsia" w:hAnsiTheme="majorHAnsi" w:cstheme="majorBidi"/>
      <w:i/>
      <w:iCs/>
      <w:color w:val="FF8518" w:themeColor="text1" w:themeTint="D8"/>
      <w:sz w:val="21"/>
      <w:szCs w:val="21"/>
      <w:lang w:val="nl-NL"/>
    </w:rPr>
  </w:style>
  <w:style w:type="paragraph" w:styleId="Titel">
    <w:name w:val="Title"/>
    <w:aliases w:val="Titel (niet gebruiken)"/>
    <w:basedOn w:val="Standaard"/>
    <w:next w:val="Standaard"/>
    <w:link w:val="TitelChar"/>
    <w:uiPriority w:val="10"/>
    <w:rsid w:val="004E5F85"/>
    <w:pPr>
      <w:contextualSpacing/>
    </w:pPr>
    <w:rPr>
      <w:rFonts w:asciiTheme="majorHAnsi" w:eastAsiaTheme="majorEastAsia" w:hAnsiTheme="majorHAnsi" w:cstheme="majorBidi"/>
      <w:spacing w:val="-10"/>
      <w:kern w:val="28"/>
      <w:sz w:val="56"/>
      <w:szCs w:val="56"/>
    </w:rPr>
  </w:style>
  <w:style w:type="character" w:customStyle="1" w:styleId="TitelChar">
    <w:name w:val="Titel Char"/>
    <w:aliases w:val="Titel (niet gebruiken) Char"/>
    <w:basedOn w:val="Standaardalinea-lettertype"/>
    <w:link w:val="Titel"/>
    <w:uiPriority w:val="10"/>
    <w:rsid w:val="004E5F85"/>
    <w:rPr>
      <w:rFonts w:asciiTheme="majorHAnsi" w:eastAsiaTheme="majorEastAsia" w:hAnsiTheme="majorHAnsi" w:cstheme="majorBidi"/>
      <w:spacing w:val="-10"/>
      <w:kern w:val="28"/>
      <w:sz w:val="56"/>
      <w:szCs w:val="56"/>
      <w:lang w:val="nl-NL"/>
    </w:rPr>
  </w:style>
  <w:style w:type="character" w:styleId="Hyperlink">
    <w:name w:val="Hyperlink"/>
    <w:basedOn w:val="Standaardalinea-lettertype"/>
    <w:uiPriority w:val="99"/>
    <w:unhideWhenUsed/>
    <w:rsid w:val="00483845"/>
    <w:rPr>
      <w:color w:val="000000" w:themeColor="hyperlink"/>
      <w:u w:val="single"/>
    </w:rPr>
  </w:style>
  <w:style w:type="character" w:customStyle="1" w:styleId="apple-converted-space">
    <w:name w:val="apple-converted-space"/>
    <w:basedOn w:val="Standaardalinea-lettertype"/>
    <w:rsid w:val="00253370"/>
  </w:style>
  <w:style w:type="character" w:styleId="Zwaar">
    <w:name w:val="Strong"/>
    <w:basedOn w:val="Standaardalinea-lettertype"/>
    <w:uiPriority w:val="22"/>
    <w:qFormat/>
    <w:rsid w:val="00253370"/>
    <w:rPr>
      <w:b/>
      <w:bCs/>
    </w:rPr>
  </w:style>
  <w:style w:type="paragraph" w:styleId="Revisie">
    <w:name w:val="Revision"/>
    <w:hidden/>
    <w:uiPriority w:val="99"/>
    <w:semiHidden/>
    <w:rsid w:val="0080538E"/>
    <w:rPr>
      <w:rFonts w:ascii="Helvetica" w:hAnsi="Helvetica"/>
      <w:sz w:val="18"/>
      <w:lang w:val="nl-NL"/>
    </w:rPr>
  </w:style>
  <w:style w:type="character" w:styleId="Verwijzingopmerking">
    <w:name w:val="annotation reference"/>
    <w:basedOn w:val="Standaardalinea-lettertype"/>
    <w:uiPriority w:val="99"/>
    <w:semiHidden/>
    <w:unhideWhenUsed/>
    <w:rsid w:val="005067C4"/>
    <w:rPr>
      <w:sz w:val="16"/>
      <w:szCs w:val="16"/>
    </w:rPr>
  </w:style>
  <w:style w:type="paragraph" w:styleId="Tekstopmerking">
    <w:name w:val="annotation text"/>
    <w:basedOn w:val="Standaard"/>
    <w:link w:val="TekstopmerkingChar"/>
    <w:uiPriority w:val="99"/>
    <w:semiHidden/>
    <w:unhideWhenUsed/>
    <w:rsid w:val="005067C4"/>
    <w:rPr>
      <w:sz w:val="20"/>
      <w:szCs w:val="20"/>
    </w:rPr>
  </w:style>
  <w:style w:type="character" w:customStyle="1" w:styleId="TekstopmerkingChar">
    <w:name w:val="Tekst opmerking Char"/>
    <w:basedOn w:val="Standaardalinea-lettertype"/>
    <w:link w:val="Tekstopmerking"/>
    <w:uiPriority w:val="99"/>
    <w:semiHidden/>
    <w:rsid w:val="005067C4"/>
    <w:rPr>
      <w:rFonts w:ascii="Helvetica" w:hAnsi="Helvetic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067C4"/>
    <w:rPr>
      <w:b/>
      <w:bCs/>
    </w:rPr>
  </w:style>
  <w:style w:type="character" w:customStyle="1" w:styleId="OnderwerpvanopmerkingChar">
    <w:name w:val="Onderwerp van opmerking Char"/>
    <w:basedOn w:val="TekstopmerkingChar"/>
    <w:link w:val="Onderwerpvanopmerking"/>
    <w:uiPriority w:val="99"/>
    <w:semiHidden/>
    <w:rsid w:val="005067C4"/>
    <w:rPr>
      <w:rFonts w:ascii="Helvetica" w:hAnsi="Helvetica"/>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179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acatures@connect-nederland.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onnect-nederland.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nect-nederland.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nnect/Library/Group%20Containers/UBF8T346G9.Office/User%20Content.localized/Templates.localized/Connect_brief.dotx" TargetMode="External"/></Relationships>
</file>

<file path=word/theme/theme1.xml><?xml version="1.0" encoding="utf-8"?>
<a:theme xmlns:a="http://schemas.openxmlformats.org/drawingml/2006/main" name="Office Theme">
  <a:themeElements>
    <a:clrScheme name="Connect">
      <a:dk1>
        <a:srgbClr val="EE7100"/>
      </a:dk1>
      <a:lt1>
        <a:srgbClr val="FFFFFF"/>
      </a:lt1>
      <a:dk2>
        <a:srgbClr val="000000"/>
      </a:dk2>
      <a:lt2>
        <a:srgbClr val="D5ECF3"/>
      </a:lt2>
      <a:accent1>
        <a:srgbClr val="EE7100"/>
      </a:accent1>
      <a:accent2>
        <a:srgbClr val="000000"/>
      </a:accent2>
      <a:accent3>
        <a:srgbClr val="D5ECF3"/>
      </a:accent3>
      <a:accent4>
        <a:srgbClr val="F0F0F0"/>
      </a:accent4>
      <a:accent5>
        <a:srgbClr val="EE7100"/>
      </a:accent5>
      <a:accent6>
        <a:srgbClr val="EE7100"/>
      </a:accent6>
      <a:hlink>
        <a:srgbClr val="000000"/>
      </a:hlink>
      <a:folHlink>
        <a:srgbClr val="00000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ef32571-be88-48b0-9b27-f305670e4467">CONNECT-968810832-46668</_dlc_DocId>
    <_dlc_DocIdUrl xmlns="0ef32571-be88-48b0-9b27-f305670e4467">
      <Url>https://connectbe.sharepoint.com/werkenbijconnect/_layouts/15/DocIdRedir.aspx?ID=CONNECT-968810832-46668</Url>
      <Description>CONNECT-968810832-46668</Description>
    </_dlc_DocIdUrl>
    <_dlc_DocIdPersistId xmlns="0ef32571-be88-48b0-9b27-f305670e4467">false</_dlc_DocIdPersistId>
    <Opmerkingen xmlns="9ed7bf33-53eb-4c11-9451-064c0db20bed" xsi:nil="true"/>
    <lcf76f155ced4ddcb4097134ff3c332f xmlns="9ed7bf33-53eb-4c11-9451-064c0db20bed">
      <Terms xmlns="http://schemas.microsoft.com/office/infopath/2007/PartnerControls"/>
    </lcf76f155ced4ddcb4097134ff3c332f>
    <TaxCatchAll xmlns="0ef32571-be88-48b0-9b27-f305670e44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F0AA7588B3DCE48B3D1A36FBE0169CF" ma:contentTypeVersion="19" ma:contentTypeDescription="Een nieuw document maken." ma:contentTypeScope="" ma:versionID="0d950befcfbd6ad5b409799adb654fb8">
  <xsd:schema xmlns:xsd="http://www.w3.org/2001/XMLSchema" xmlns:xs="http://www.w3.org/2001/XMLSchema" xmlns:p="http://schemas.microsoft.com/office/2006/metadata/properties" xmlns:ns2="0ef32571-be88-48b0-9b27-f305670e4467" xmlns:ns3="9ed7bf33-53eb-4c11-9451-064c0db20bed" targetNamespace="http://schemas.microsoft.com/office/2006/metadata/properties" ma:root="true" ma:fieldsID="07a62c8786fd75cc60e1284b1c78f773" ns2:_="" ns3:_="">
    <xsd:import namespace="0ef32571-be88-48b0-9b27-f305670e4467"/>
    <xsd:import namespace="9ed7bf33-53eb-4c11-9451-064c0db20b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Opmerkingen" minOccurs="0"/>
                <xsd:element ref="ns2:SharedWithUsers" minOccurs="0"/>
                <xsd:element ref="ns2:SharedWithDetail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32571-be88-48b0-9b27-f305670e44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element name="TaxCatchAll" ma:index="27" nillable="true" ma:displayName="Taxonomy Catch All Column" ma:hidden="true" ma:list="{293de84b-bfd4-4078-8fda-5713450dabfa}" ma:internalName="TaxCatchAll" ma:showField="CatchAllData" ma:web="0ef32571-be88-48b0-9b27-f305670e44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d7bf33-53eb-4c11-9451-064c0db20be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Opmerkingen" ma:index="20" nillable="true" ma:displayName="Opmerkingen" ma:format="Dropdown" ma:internalName="Opmerkingen">
      <xsd:simpleType>
        <xsd:restriction base="dms:Text">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36a5790c-6566-4bf6-a2a8-bd82416381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2130C-0EC3-4E6B-9945-8A918A5C0078}">
  <ds:schemaRefs>
    <ds:schemaRef ds:uri="http://schemas.microsoft.com/office/2006/metadata/properties"/>
    <ds:schemaRef ds:uri="http://schemas.microsoft.com/office/infopath/2007/PartnerControls"/>
    <ds:schemaRef ds:uri="0ef32571-be88-48b0-9b27-f305670e4467"/>
    <ds:schemaRef ds:uri="9ed7bf33-53eb-4c11-9451-064c0db20bed"/>
  </ds:schemaRefs>
</ds:datastoreItem>
</file>

<file path=customXml/itemProps2.xml><?xml version="1.0" encoding="utf-8"?>
<ds:datastoreItem xmlns:ds="http://schemas.openxmlformats.org/officeDocument/2006/customXml" ds:itemID="{860616EB-B87F-4816-958A-423CCA6CACFA}">
  <ds:schemaRefs>
    <ds:schemaRef ds:uri="http://schemas.microsoft.com/sharepoint/v3/contenttype/forms"/>
  </ds:schemaRefs>
</ds:datastoreItem>
</file>

<file path=customXml/itemProps3.xml><?xml version="1.0" encoding="utf-8"?>
<ds:datastoreItem xmlns:ds="http://schemas.openxmlformats.org/officeDocument/2006/customXml" ds:itemID="{2DB9C1CD-F461-CC4D-8F00-56069A27F98B}">
  <ds:schemaRefs>
    <ds:schemaRef ds:uri="http://schemas.openxmlformats.org/officeDocument/2006/bibliography"/>
  </ds:schemaRefs>
</ds:datastoreItem>
</file>

<file path=customXml/itemProps4.xml><?xml version="1.0" encoding="utf-8"?>
<ds:datastoreItem xmlns:ds="http://schemas.openxmlformats.org/officeDocument/2006/customXml" ds:itemID="{00137920-CA5A-4DD3-9741-DC949ED5AE12}">
  <ds:schemaRefs>
    <ds:schemaRef ds:uri="http://schemas.microsoft.com/sharepoint/events"/>
  </ds:schemaRefs>
</ds:datastoreItem>
</file>

<file path=customXml/itemProps5.xml><?xml version="1.0" encoding="utf-8"?>
<ds:datastoreItem xmlns:ds="http://schemas.openxmlformats.org/officeDocument/2006/customXml" ds:itemID="{96FC81DE-4ED2-4FAC-BCB4-78833EB86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32571-be88-48b0-9b27-f305670e4467"/>
    <ds:schemaRef ds:uri="9ed7bf33-53eb-4c11-9451-064c0db2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Connect_brief.dotx</Template>
  <TotalTime>25</TotalTime>
  <Pages>2</Pages>
  <Words>830</Words>
  <Characters>4569</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Connect</dc:creator>
  <cp:keywords/>
  <dc:description/>
  <cp:lastModifiedBy>An Vandebroek</cp:lastModifiedBy>
  <cp:revision>6</cp:revision>
  <cp:lastPrinted>2024-09-06T11:24:00Z</cp:lastPrinted>
  <dcterms:created xsi:type="dcterms:W3CDTF">2025-07-28T07:17:00Z</dcterms:created>
  <dcterms:modified xsi:type="dcterms:W3CDTF">2026-07-28T10:05:00Z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0x0101008F0AA7588B3DCE48B3D1A36FBE0169CF</vt:lpwstr>
  </property>
  <property fmtid="{D5CDD505-2E9C-101B-9397-08002B2CF9AE}" pid="3" name="_dlc_DocIdItemGuid">
    <vt:lpwstr>c177a2db-806f-48f5-85a0-1c3949cfff09</vt:lpwstr>
  </property>
  <property fmtid="{D5CDD505-2E9C-101B-9397-08002B2CF9AE}" pid="4" name="Order">
    <vt:r8>3067500</vt:r8>
  </property>
  <property fmtid="{D5CDD505-2E9C-101B-9397-08002B2CF9AE}" pid="5" name="xd_Signature">
    <vt:bool>false</vt:bool>
  </property>
  <property fmtid="{D5CDD505-2E9C-101B-9397-08002B2CF9AE}" pid="6" name="Onderwerp">
    <vt:lpwstr>Andere</vt:lpwstr>
  </property>
  <property fmtid="{D5CDD505-2E9C-101B-9397-08002B2CF9AE}" pid="7" name="xd_ProgID">
    <vt:lpwstr/>
  </property>
  <property fmtid="{D5CDD505-2E9C-101B-9397-08002B2CF9AE}" pid="8" name="Jaartal">
    <vt:lpwstr>2017</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